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10377"/>
        <w:tblOverlap w:val="never"/>
        <w:tblW w:w="10773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D5EEFF"/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864"/>
        <w:gridCol w:w="2490"/>
        <w:gridCol w:w="4688"/>
        <w:gridCol w:w="731"/>
      </w:tblGrid>
      <w:tr w:rsidR="007C13A5" w:rsidRPr="005A053F" w:rsidTr="00924921">
        <w:tc>
          <w:tcPr>
            <w:tcW w:w="10042" w:type="dxa"/>
            <w:gridSpan w:val="3"/>
            <w:shd w:val="clear" w:color="auto" w:fill="D5EEFF"/>
            <w:hideMark/>
          </w:tcPr>
          <w:p w:rsidR="00F82ADF" w:rsidRDefault="006A4863" w:rsidP="00825FBE">
            <w:pPr>
              <w:jc w:val="center"/>
              <w:rPr>
                <w:b/>
                <w:sz w:val="28"/>
                <w:szCs w:val="28"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7C13A5" w:rsidRPr="00F82ADF" w:rsidRDefault="00F82ADF" w:rsidP="00B43BF1">
            <w:r w:rsidRPr="00F230B1">
              <w:rPr>
                <w:b/>
              </w:rPr>
              <w:t>Gebruik onderstaande gegevens bij het invoeren van de betaalopdracht in internetbankieren, mobiel bankieren of op het overschrijvingsformulier</w:t>
            </w:r>
            <w:r w:rsidR="00B43BF1">
              <w:rPr>
                <w:b/>
              </w:rPr>
              <w:t>.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B43BF1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F82ADF" w:rsidTr="00924921">
        <w:tc>
          <w:tcPr>
            <w:tcW w:w="2864" w:type="dxa"/>
            <w:shd w:val="clear" w:color="auto" w:fill="D5EEFF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2490" w:type="dxa"/>
            <w:shd w:val="clear" w:color="auto" w:fill="D5EEFF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  <w:hideMark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382F8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382F8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382F8F">
              <w:rPr>
                <w:rFonts w:cs="Arial"/>
                <w:b/>
                <w:sz w:val="24"/>
                <w:szCs w:val="24"/>
              </w:rPr>
            </w:r>
            <w:r w:rsidR="00382F8F">
              <w:rPr>
                <w:rFonts w:cs="Arial"/>
                <w:b/>
                <w:sz w:val="24"/>
                <w:szCs w:val="24"/>
              </w:rPr>
              <w:fldChar w:fldCharType="separate"/>
            </w:r>
            <w:bookmarkStart w:id="1" w:name="_GoBack"/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382F8F">
              <w:rPr>
                <w:rFonts w:cs="Arial"/>
                <w:b/>
                <w:noProof/>
                <w:sz w:val="24"/>
                <w:szCs w:val="24"/>
              </w:rPr>
              <w:t> </w:t>
            </w:r>
            <w:bookmarkEnd w:id="1"/>
            <w:r w:rsidR="00382F8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924921">
        <w:tc>
          <w:tcPr>
            <w:tcW w:w="2864" w:type="dxa"/>
            <w:shd w:val="clear" w:color="auto" w:fill="D5EEFF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2490" w:type="dxa"/>
            <w:shd w:val="clear" w:color="auto" w:fill="D5EEFF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  <w:hideMark/>
          </w:tcPr>
          <w:p w:rsidR="00F82ADF" w:rsidRPr="00825FBE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2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 w:rsidRPr="00825FBE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F82ADF" w:rsidRPr="00825FBE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924921">
        <w:tc>
          <w:tcPr>
            <w:tcW w:w="2864" w:type="dxa"/>
            <w:shd w:val="clear" w:color="auto" w:fill="D5EEFF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IBAN ontvanger:</w:t>
            </w:r>
          </w:p>
        </w:tc>
        <w:tc>
          <w:tcPr>
            <w:tcW w:w="2490" w:type="dxa"/>
            <w:shd w:val="clear" w:color="auto" w:fill="D5EEFF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  <w:hideMark/>
          </w:tcPr>
          <w:p w:rsidR="00F82ADF" w:rsidRDefault="00F82ADF" w:rsidP="00B43BF1">
            <w:pPr>
              <w:rPr>
                <w:rFonts w:cs="Arial"/>
                <w:sz w:val="20"/>
                <w:szCs w:val="20"/>
              </w:rPr>
            </w:pPr>
            <w:r w:rsidRPr="00825FBE">
              <w:rPr>
                <w:rFonts w:cs="Arial"/>
                <w:b/>
                <w:sz w:val="24"/>
                <w:szCs w:val="24"/>
              </w:rPr>
              <w:t>NL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3" w:name="NR_1"/>
            <w:r w:rsidR="00F93098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F93098">
              <w:rPr>
                <w:rFonts w:cs="Arial"/>
                <w:b/>
                <w:sz w:val="24"/>
                <w:szCs w:val="24"/>
              </w:rPr>
            </w:r>
            <w:r w:rsidR="00F93098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 w:rsidRPr="00825FBE">
              <w:rPr>
                <w:rFonts w:cs="Arial"/>
                <w:b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4" w:name="IBAN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5" w:name="NR_2"/>
            <w:r w:rsidR="00F93098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F93098">
              <w:rPr>
                <w:rFonts w:cs="Arial"/>
                <w:b/>
                <w:sz w:val="24"/>
                <w:szCs w:val="24"/>
              </w:rPr>
            </w:r>
            <w:r w:rsidR="00F93098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6" w:name="NR_3"/>
            <w:r w:rsidR="00F93098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F93098">
              <w:rPr>
                <w:rFonts w:cs="Arial"/>
                <w:b/>
                <w:sz w:val="24"/>
                <w:szCs w:val="24"/>
              </w:rPr>
            </w:r>
            <w:r w:rsidR="00F93098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7" w:name="NR_4"/>
            <w:r w:rsidR="00F93098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F93098">
              <w:rPr>
                <w:rFonts w:cs="Arial"/>
                <w:b/>
                <w:sz w:val="24"/>
                <w:szCs w:val="24"/>
              </w:rPr>
            </w:r>
            <w:r w:rsidR="00F93098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F93098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731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924921">
        <w:tc>
          <w:tcPr>
            <w:tcW w:w="2864" w:type="dxa"/>
            <w:shd w:val="clear" w:color="auto" w:fill="D5EEFF"/>
            <w:hideMark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2" o:title=""/>
                </v:shape>
                <w:control r:id="rId13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>
                <v:shape id="_x0000_i1028" type="#_x0000_t75" style="width:108pt;height:21.75pt" o:ole="">
                  <v:imagedata r:id="rId14" o:title=""/>
                </v:shape>
                <w:control r:id="rId15" w:name="OptionOmschrijving" w:shapeid="_x0000_i1028"/>
              </w:object>
            </w:r>
          </w:p>
        </w:tc>
        <w:tc>
          <w:tcPr>
            <w:tcW w:w="2490" w:type="dxa"/>
            <w:shd w:val="clear" w:color="auto" w:fill="D5EEFF"/>
          </w:tcPr>
          <w:p w:rsidR="00F82ADF" w:rsidRPr="00FE13E6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</w:tcPr>
          <w:p w:rsidR="00F82ADF" w:rsidRDefault="00F93098" w:rsidP="00B43BF1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  <w:format w:val="Hoofdletters"/>
                  </w:textInput>
                </w:ffData>
              </w:fldChar>
            </w:r>
            <w:bookmarkStart w:id="8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  <w:p w:rsidR="00F82ADF" w:rsidRPr="007C13A5" w:rsidRDefault="004F71BE" w:rsidP="00B43BF1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 w:val="0"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9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C20A65">
              <w:rPr>
                <w:rFonts w:cs="Arial"/>
                <w:b/>
                <w:sz w:val="24"/>
                <w:szCs w:val="24"/>
              </w:rPr>
              <w:t> </w:t>
            </w:r>
            <w:r w:rsidR="00C20A65">
              <w:rPr>
                <w:rFonts w:cs="Arial"/>
                <w:b/>
                <w:sz w:val="24"/>
                <w:szCs w:val="24"/>
              </w:rPr>
              <w:t> </w:t>
            </w:r>
            <w:r w:rsidR="00C20A65">
              <w:rPr>
                <w:rFonts w:cs="Arial"/>
                <w:b/>
                <w:sz w:val="24"/>
                <w:szCs w:val="24"/>
              </w:rPr>
              <w:t> </w:t>
            </w:r>
            <w:r w:rsidR="00C20A65">
              <w:rPr>
                <w:rFonts w:cs="Arial"/>
                <w:b/>
                <w:sz w:val="24"/>
                <w:szCs w:val="24"/>
              </w:rPr>
              <w:t> </w:t>
            </w:r>
            <w:r w:rsidR="00C20A65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731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82ADF" w:rsidTr="00924921">
        <w:trPr>
          <w:trHeight w:hRule="exact" w:val="113"/>
        </w:trPr>
        <w:tc>
          <w:tcPr>
            <w:tcW w:w="2864" w:type="dxa"/>
            <w:shd w:val="clear" w:color="auto" w:fill="D5EEFF"/>
            <w:vAlign w:val="center"/>
          </w:tcPr>
          <w:p w:rsidR="00F82ADF" w:rsidRDefault="00F82ADF" w:rsidP="00B43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D5EEFF"/>
          </w:tcPr>
          <w:p w:rsidR="00F82ADF" w:rsidRDefault="00F82ADF" w:rsidP="00B43BF1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placeholder>
          <w:docPart w:val="EF057FC7CC374A27820EC22FD26CFA2A"/>
        </w:placeholder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B432EE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098" w:rsidRDefault="00F93098" w:rsidP="00C76D3A">
      <w:pPr>
        <w:spacing w:after="0" w:line="240" w:lineRule="auto"/>
      </w:pPr>
      <w:r>
        <w:separator/>
      </w:r>
    </w:p>
  </w:endnote>
  <w:endnote w:type="continuationSeparator" w:id="0">
    <w:p w:rsidR="00F93098" w:rsidRDefault="00F93098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098" w:rsidRDefault="00F93098" w:rsidP="00C76D3A">
      <w:pPr>
        <w:spacing w:after="0" w:line="240" w:lineRule="auto"/>
      </w:pPr>
      <w:r>
        <w:separator/>
      </w:r>
    </w:p>
  </w:footnote>
  <w:footnote w:type="continuationSeparator" w:id="0">
    <w:p w:rsidR="00F93098" w:rsidRDefault="00F93098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XDLxw5KITpoNGmy0f16pjQBV2uxTqak9BzuER7v59McnN8jK9wCzOeymdteLb/Hkghc/w1o8d8C1BQgRJvH4eA==" w:salt="fB8Suc468Xahyjn/BBiWvw=="/>
  <w:defaultTabStop w:val="708"/>
  <w:hyphenationZone w:val="425"/>
  <w:characterSpacingControl w:val="doNotCompress"/>
  <w:hdrShapeDefaults>
    <o:shapedefaults v:ext="edit" spidmax="22529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37C8D"/>
    <w:rsid w:val="00051974"/>
    <w:rsid w:val="00051B0A"/>
    <w:rsid w:val="00065F99"/>
    <w:rsid w:val="00072089"/>
    <w:rsid w:val="00085103"/>
    <w:rsid w:val="000A476D"/>
    <w:rsid w:val="000B1B02"/>
    <w:rsid w:val="000B5ADB"/>
    <w:rsid w:val="000B6BA8"/>
    <w:rsid w:val="000C7B80"/>
    <w:rsid w:val="000D7A67"/>
    <w:rsid w:val="000E7128"/>
    <w:rsid w:val="0013002A"/>
    <w:rsid w:val="001362B9"/>
    <w:rsid w:val="00137730"/>
    <w:rsid w:val="001522CF"/>
    <w:rsid w:val="0016563A"/>
    <w:rsid w:val="001749C2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C4C"/>
    <w:rsid w:val="0023419B"/>
    <w:rsid w:val="0023593E"/>
    <w:rsid w:val="0025531F"/>
    <w:rsid w:val="002569B4"/>
    <w:rsid w:val="00262E7E"/>
    <w:rsid w:val="002768B1"/>
    <w:rsid w:val="002852CF"/>
    <w:rsid w:val="0029572C"/>
    <w:rsid w:val="002A088B"/>
    <w:rsid w:val="002B4375"/>
    <w:rsid w:val="002D21BD"/>
    <w:rsid w:val="002D37D5"/>
    <w:rsid w:val="00302404"/>
    <w:rsid w:val="00304A65"/>
    <w:rsid w:val="00310E9E"/>
    <w:rsid w:val="0032595F"/>
    <w:rsid w:val="00334327"/>
    <w:rsid w:val="00356251"/>
    <w:rsid w:val="00367687"/>
    <w:rsid w:val="00377F46"/>
    <w:rsid w:val="00382F8F"/>
    <w:rsid w:val="00391171"/>
    <w:rsid w:val="003A049C"/>
    <w:rsid w:val="003B6050"/>
    <w:rsid w:val="003E72D3"/>
    <w:rsid w:val="00407EF6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5AC1"/>
    <w:rsid w:val="004B4000"/>
    <w:rsid w:val="004C456E"/>
    <w:rsid w:val="004F1E3D"/>
    <w:rsid w:val="004F3AF1"/>
    <w:rsid w:val="004F71BE"/>
    <w:rsid w:val="004F7B24"/>
    <w:rsid w:val="004F7B82"/>
    <w:rsid w:val="005044BD"/>
    <w:rsid w:val="00507D0F"/>
    <w:rsid w:val="0052743A"/>
    <w:rsid w:val="005441E2"/>
    <w:rsid w:val="00555D66"/>
    <w:rsid w:val="00560552"/>
    <w:rsid w:val="00593471"/>
    <w:rsid w:val="005A053F"/>
    <w:rsid w:val="005A5446"/>
    <w:rsid w:val="005B1E53"/>
    <w:rsid w:val="005B478E"/>
    <w:rsid w:val="005D44A9"/>
    <w:rsid w:val="005D54F3"/>
    <w:rsid w:val="005E13B2"/>
    <w:rsid w:val="005F0151"/>
    <w:rsid w:val="005F3FB7"/>
    <w:rsid w:val="00600843"/>
    <w:rsid w:val="006008E8"/>
    <w:rsid w:val="00616449"/>
    <w:rsid w:val="00621F84"/>
    <w:rsid w:val="006266AF"/>
    <w:rsid w:val="0062670C"/>
    <w:rsid w:val="006460D8"/>
    <w:rsid w:val="00665FEE"/>
    <w:rsid w:val="00667AAF"/>
    <w:rsid w:val="006A28B1"/>
    <w:rsid w:val="006A4863"/>
    <w:rsid w:val="006C14EE"/>
    <w:rsid w:val="006C1CD6"/>
    <w:rsid w:val="006D3C1D"/>
    <w:rsid w:val="006E6E28"/>
    <w:rsid w:val="00707833"/>
    <w:rsid w:val="0071113C"/>
    <w:rsid w:val="00726093"/>
    <w:rsid w:val="0073534E"/>
    <w:rsid w:val="00742B76"/>
    <w:rsid w:val="00751305"/>
    <w:rsid w:val="00767933"/>
    <w:rsid w:val="00782EEE"/>
    <w:rsid w:val="00791BB4"/>
    <w:rsid w:val="00792A7D"/>
    <w:rsid w:val="00796D9F"/>
    <w:rsid w:val="007A2443"/>
    <w:rsid w:val="007C13A5"/>
    <w:rsid w:val="007D078B"/>
    <w:rsid w:val="007D15E4"/>
    <w:rsid w:val="007D3C21"/>
    <w:rsid w:val="007E2440"/>
    <w:rsid w:val="0082125C"/>
    <w:rsid w:val="0082494F"/>
    <w:rsid w:val="00825FBE"/>
    <w:rsid w:val="00837F34"/>
    <w:rsid w:val="008428BE"/>
    <w:rsid w:val="0084647C"/>
    <w:rsid w:val="00862114"/>
    <w:rsid w:val="008638CB"/>
    <w:rsid w:val="00874882"/>
    <w:rsid w:val="00885F02"/>
    <w:rsid w:val="00892913"/>
    <w:rsid w:val="008A683C"/>
    <w:rsid w:val="008C2D68"/>
    <w:rsid w:val="008D34BE"/>
    <w:rsid w:val="008D57C0"/>
    <w:rsid w:val="008E5D19"/>
    <w:rsid w:val="00924921"/>
    <w:rsid w:val="00926D86"/>
    <w:rsid w:val="0093480A"/>
    <w:rsid w:val="009500F4"/>
    <w:rsid w:val="0095123A"/>
    <w:rsid w:val="00951566"/>
    <w:rsid w:val="009543E0"/>
    <w:rsid w:val="00954940"/>
    <w:rsid w:val="00956A8B"/>
    <w:rsid w:val="009710D9"/>
    <w:rsid w:val="00981D81"/>
    <w:rsid w:val="00983048"/>
    <w:rsid w:val="00986959"/>
    <w:rsid w:val="00994E43"/>
    <w:rsid w:val="009A2D1A"/>
    <w:rsid w:val="009B6053"/>
    <w:rsid w:val="009E0A5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E30BB"/>
    <w:rsid w:val="00AF1DF8"/>
    <w:rsid w:val="00B31ECA"/>
    <w:rsid w:val="00B432EE"/>
    <w:rsid w:val="00B43BF1"/>
    <w:rsid w:val="00B544B5"/>
    <w:rsid w:val="00B6423B"/>
    <w:rsid w:val="00B90CCB"/>
    <w:rsid w:val="00B92936"/>
    <w:rsid w:val="00B97001"/>
    <w:rsid w:val="00BB454C"/>
    <w:rsid w:val="00BB5269"/>
    <w:rsid w:val="00BC5AD0"/>
    <w:rsid w:val="00BD5A6D"/>
    <w:rsid w:val="00C20A65"/>
    <w:rsid w:val="00C35ADC"/>
    <w:rsid w:val="00C35E1F"/>
    <w:rsid w:val="00C40F5E"/>
    <w:rsid w:val="00C4301B"/>
    <w:rsid w:val="00C50857"/>
    <w:rsid w:val="00C62861"/>
    <w:rsid w:val="00C76D3A"/>
    <w:rsid w:val="00C77FBC"/>
    <w:rsid w:val="00C83C30"/>
    <w:rsid w:val="00C93FC2"/>
    <w:rsid w:val="00C974F6"/>
    <w:rsid w:val="00CB1C57"/>
    <w:rsid w:val="00CB2728"/>
    <w:rsid w:val="00CC3503"/>
    <w:rsid w:val="00CD4841"/>
    <w:rsid w:val="00CE3837"/>
    <w:rsid w:val="00CF1ED7"/>
    <w:rsid w:val="00CF2ABE"/>
    <w:rsid w:val="00CF3AF6"/>
    <w:rsid w:val="00CF4DA4"/>
    <w:rsid w:val="00D01DBB"/>
    <w:rsid w:val="00D16D78"/>
    <w:rsid w:val="00D26A0A"/>
    <w:rsid w:val="00D34D44"/>
    <w:rsid w:val="00D34DC0"/>
    <w:rsid w:val="00D37DE0"/>
    <w:rsid w:val="00D43505"/>
    <w:rsid w:val="00D64599"/>
    <w:rsid w:val="00D66183"/>
    <w:rsid w:val="00D7767F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F0F09"/>
    <w:rsid w:val="00DF7868"/>
    <w:rsid w:val="00E045F1"/>
    <w:rsid w:val="00E2436B"/>
    <w:rsid w:val="00E35A5E"/>
    <w:rsid w:val="00E419F2"/>
    <w:rsid w:val="00E47619"/>
    <w:rsid w:val="00E51B3C"/>
    <w:rsid w:val="00EA6E77"/>
    <w:rsid w:val="00EF4586"/>
    <w:rsid w:val="00F21A0A"/>
    <w:rsid w:val="00F24792"/>
    <w:rsid w:val="00F47AEC"/>
    <w:rsid w:val="00F51500"/>
    <w:rsid w:val="00F57A48"/>
    <w:rsid w:val="00F60321"/>
    <w:rsid w:val="00F71408"/>
    <w:rsid w:val="00F82ADF"/>
    <w:rsid w:val="00F82F9A"/>
    <w:rsid w:val="00F86C8A"/>
    <w:rsid w:val="00F93098"/>
    <w:rsid w:val="00FA0BC8"/>
    <w:rsid w:val="00FA60D2"/>
    <w:rsid w:val="00FA7069"/>
    <w:rsid w:val="00FB083F"/>
    <w:rsid w:val="00FC7173"/>
    <w:rsid w:val="00FE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KENMERK" wne:name="TemplateProject.ThisDocument.CheckKenmerk" wne:bEncrypt="00" wne:cmg="56"/>
    <wne:mcd wne:macroName="TEMPLATEPROJECT.THISDOCUMENT.CHECKOMSCHRIJVING" wne:name="TemplateProject.ThisDocument.CheckOmschrijv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057FC7CC374A27820EC22FD26CF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5C873-772D-4EF4-B811-5865CF1469F9}"/>
      </w:docPartPr>
      <w:docPartBody>
        <w:p w:rsidR="00BC4666" w:rsidRDefault="00250687" w:rsidP="00250687">
          <w:pPr>
            <w:pStyle w:val="EF057FC7CC374A27820EC22FD26CFA2A9"/>
          </w:pPr>
          <w:r w:rsidRPr="003A46D4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666"/>
    <w:rsid w:val="00250687"/>
    <w:rsid w:val="0099380B"/>
    <w:rsid w:val="00BC4666"/>
    <w:rsid w:val="00BF6BA0"/>
    <w:rsid w:val="00DC355C"/>
    <w:rsid w:val="00E8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50687"/>
    <w:rPr>
      <w:color w:val="808080"/>
    </w:rPr>
  </w:style>
  <w:style w:type="paragraph" w:customStyle="1" w:styleId="EF057FC7CC374A27820EC22FD26CFA2A">
    <w:name w:val="EF057FC7CC374A27820EC22FD26CFA2A"/>
  </w:style>
  <w:style w:type="paragraph" w:customStyle="1" w:styleId="EF057FC7CC374A27820EC22FD26CFA2A1">
    <w:name w:val="EF057FC7CC374A27820EC22FD26CFA2A1"/>
    <w:rsid w:val="00BC4666"/>
    <w:pPr>
      <w:spacing w:after="200" w:line="276" w:lineRule="auto"/>
    </w:pPr>
  </w:style>
  <w:style w:type="paragraph" w:customStyle="1" w:styleId="EF057FC7CC374A27820EC22FD26CFA2A2">
    <w:name w:val="EF057FC7CC374A27820EC22FD26CFA2A2"/>
    <w:rsid w:val="00BF6BA0"/>
    <w:pPr>
      <w:spacing w:after="200" w:line="276" w:lineRule="auto"/>
    </w:pPr>
  </w:style>
  <w:style w:type="paragraph" w:customStyle="1" w:styleId="EF057FC7CC374A27820EC22FD26CFA2A3">
    <w:name w:val="EF057FC7CC374A27820EC22FD26CFA2A3"/>
    <w:rsid w:val="00BF6BA0"/>
    <w:pPr>
      <w:spacing w:after="200" w:line="276" w:lineRule="auto"/>
    </w:pPr>
  </w:style>
  <w:style w:type="paragraph" w:customStyle="1" w:styleId="EF057FC7CC374A27820EC22FD26CFA2A4">
    <w:name w:val="EF057FC7CC374A27820EC22FD26CFA2A4"/>
    <w:rsid w:val="00BF6BA0"/>
    <w:pPr>
      <w:spacing w:after="200" w:line="276" w:lineRule="auto"/>
    </w:pPr>
  </w:style>
  <w:style w:type="paragraph" w:customStyle="1" w:styleId="EF057FC7CC374A27820EC22FD26CFA2A5">
    <w:name w:val="EF057FC7CC374A27820EC22FD26CFA2A5"/>
    <w:rsid w:val="00BF6BA0"/>
    <w:pPr>
      <w:spacing w:after="200" w:line="276" w:lineRule="auto"/>
    </w:pPr>
  </w:style>
  <w:style w:type="paragraph" w:customStyle="1" w:styleId="EF057FC7CC374A27820EC22FD26CFA2A6">
    <w:name w:val="EF057FC7CC374A27820EC22FD26CFA2A6"/>
    <w:rsid w:val="00BF6BA0"/>
    <w:pPr>
      <w:spacing w:after="200" w:line="276" w:lineRule="auto"/>
    </w:pPr>
  </w:style>
  <w:style w:type="paragraph" w:customStyle="1" w:styleId="EF057FC7CC374A27820EC22FD26CFA2A7">
    <w:name w:val="EF057FC7CC374A27820EC22FD26CFA2A7"/>
    <w:rsid w:val="0099380B"/>
    <w:pPr>
      <w:spacing w:after="200" w:line="276" w:lineRule="auto"/>
    </w:pPr>
  </w:style>
  <w:style w:type="paragraph" w:customStyle="1" w:styleId="EF057FC7CC374A27820EC22FD26CFA2A8">
    <w:name w:val="EF057FC7CC374A27820EC22FD26CFA2A8"/>
    <w:rsid w:val="00250687"/>
    <w:pPr>
      <w:spacing w:after="200" w:line="276" w:lineRule="auto"/>
    </w:pPr>
  </w:style>
  <w:style w:type="paragraph" w:customStyle="1" w:styleId="EF057FC7CC374A27820EC22FD26CFA2A9">
    <w:name w:val="EF057FC7CC374A27820EC22FD26CFA2A9"/>
    <w:rsid w:val="00250687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C1A965-A6B4-4669-9C70-6A9F8E3CF054}">
  <ds:schemaRefs>
    <ds:schemaRef ds:uri="f05e850d-1971-4b7d-ba46-fd0c406dbe2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4492b45-4999-4249-b045-06c486c1707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DEED1E-6E0A-4E95-9612-1D9910D5E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Betaalinstructie_geen_QR-met_kleur_v0.99.dotm</Template>
  <TotalTime>0</TotalTime>
  <Pages>1</Pages>
  <Words>77</Words>
  <Characters>426</Characters>
  <Application>Microsoft Office Word</Application>
  <DocSecurity>4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2018-06-12T08:42:00Z</dcterms:created>
  <dcterms:modified xsi:type="dcterms:W3CDTF">2018-06-12T08:42:00Z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