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raster"/>
        <w:tblpPr w:leftFromText="142" w:rightFromText="142" w:vertAnchor="page" w:horzAnchor="margin" w:tblpXSpec="center" w:tblpY="10377"/>
        <w:tblOverlap w:val="never"/>
        <w:tblW w:w="10773" w:type="dxa"/>
        <w:tblInd w:w="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70" w:type="dxa"/>
          <w:left w:w="170" w:type="dxa"/>
          <w:bottom w:w="170" w:type="dxa"/>
          <w:right w:w="170" w:type="dxa"/>
        </w:tblCellMar>
        <w:tblLook w:val="04A0" w:firstRow="1" w:lastRow="0" w:firstColumn="1" w:lastColumn="0" w:noHBand="0" w:noVBand="1"/>
      </w:tblPr>
      <w:tblGrid>
        <w:gridCol w:w="2904"/>
        <w:gridCol w:w="2450"/>
        <w:gridCol w:w="4688"/>
        <w:gridCol w:w="731"/>
      </w:tblGrid>
      <w:tr w:rsidR="007C13A5" w:rsidRPr="005A053F" w:rsidTr="00055505">
        <w:tc>
          <w:tcPr>
            <w:tcW w:w="10042" w:type="dxa"/>
            <w:gridSpan w:val="3"/>
            <w:shd w:val="clear" w:color="auto" w:fill="auto"/>
            <w:hideMark/>
          </w:tcPr>
          <w:p w:rsidR="00F82ADF" w:rsidRDefault="006A4863" w:rsidP="005D364C">
            <w:pPr>
              <w:jc w:val="center"/>
              <w:rPr>
                <w:b/>
              </w:rPr>
            </w:pPr>
            <w:r w:rsidRPr="003B6050">
              <w:rPr>
                <w:b/>
                <w:sz w:val="28"/>
                <w:szCs w:val="28"/>
              </w:rPr>
              <w:t>Betaal</w:t>
            </w:r>
            <w:r>
              <w:rPr>
                <w:b/>
                <w:sz w:val="28"/>
                <w:szCs w:val="28"/>
              </w:rPr>
              <w:t>i</w:t>
            </w:r>
            <w:r w:rsidRPr="003B6050">
              <w:rPr>
                <w:b/>
                <w:sz w:val="28"/>
                <w:szCs w:val="28"/>
              </w:rPr>
              <w:t>nstructie</w:t>
            </w:r>
          </w:p>
          <w:p w:rsidR="007C13A5" w:rsidRPr="00F82ADF" w:rsidRDefault="00F82ADF" w:rsidP="00B43BF1">
            <w:r w:rsidRPr="00F230B1">
              <w:rPr>
                <w:b/>
              </w:rPr>
              <w:t>Gebruik onderstaande gegevens bij het invoeren van de betaalopdracht in internetbankieren, mobiel bankieren of op het overschrijvingsformulier</w:t>
            </w:r>
            <w:r w:rsidR="00B43BF1">
              <w:rPr>
                <w:b/>
              </w:rPr>
              <w:t>.</w:t>
            </w:r>
          </w:p>
        </w:tc>
        <w:tc>
          <w:tcPr>
            <w:tcW w:w="731" w:type="dxa"/>
            <w:shd w:val="clear" w:color="auto" w:fill="auto"/>
          </w:tcPr>
          <w:p w:rsidR="007C13A5" w:rsidRDefault="007C13A5" w:rsidP="00B43BF1">
            <w:pPr>
              <w:spacing w:line="300" w:lineRule="exact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F82ADF" w:rsidTr="00055505">
        <w:tc>
          <w:tcPr>
            <w:tcW w:w="2904" w:type="dxa"/>
            <w:shd w:val="clear" w:color="auto" w:fill="auto"/>
            <w:hideMark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  <w:r w:rsidRPr="00FE13E6">
              <w:rPr>
                <w:rFonts w:cs="Arial"/>
                <w:b/>
                <w:sz w:val="24"/>
                <w:szCs w:val="24"/>
              </w:rPr>
              <w:t>Bedrag:</w:t>
            </w:r>
          </w:p>
        </w:tc>
        <w:tc>
          <w:tcPr>
            <w:tcW w:w="2450" w:type="dxa"/>
            <w:shd w:val="clear" w:color="auto" w:fill="auto"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688" w:type="dxa"/>
            <w:shd w:val="clear" w:color="auto" w:fill="auto"/>
            <w:hideMark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€ </w:t>
            </w:r>
            <w:r w:rsidR="00382F8F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Bedrag"/>
                  <w:enabled/>
                  <w:calcOnExit w:val="0"/>
                  <w:entryMacro w:val="CheckFields"/>
                  <w:textInput>
                    <w:type w:val="number"/>
                    <w:format w:val="0,00"/>
                  </w:textInput>
                </w:ffData>
              </w:fldChar>
            </w:r>
            <w:bookmarkStart w:id="0" w:name="Bedrag"/>
            <w:r w:rsidR="00382F8F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382F8F">
              <w:rPr>
                <w:rFonts w:cs="Arial"/>
                <w:b/>
                <w:sz w:val="24"/>
                <w:szCs w:val="24"/>
              </w:rPr>
            </w:r>
            <w:r w:rsidR="00382F8F">
              <w:rPr>
                <w:rFonts w:cs="Arial"/>
                <w:b/>
                <w:sz w:val="24"/>
                <w:szCs w:val="24"/>
              </w:rPr>
              <w:fldChar w:fldCharType="separate"/>
            </w:r>
            <w:bookmarkStart w:id="1" w:name="_GoBack"/>
            <w:r w:rsidR="00382F8F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382F8F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382F8F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382F8F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382F8F">
              <w:rPr>
                <w:rFonts w:cs="Arial"/>
                <w:b/>
                <w:noProof/>
                <w:sz w:val="24"/>
                <w:szCs w:val="24"/>
              </w:rPr>
              <w:t> </w:t>
            </w:r>
            <w:bookmarkEnd w:id="1"/>
            <w:r w:rsidR="00382F8F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0"/>
            <w:r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1" w:type="dxa"/>
            <w:shd w:val="clear" w:color="auto" w:fill="auto"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82ADF" w:rsidTr="00055505">
        <w:tc>
          <w:tcPr>
            <w:tcW w:w="2904" w:type="dxa"/>
            <w:shd w:val="clear" w:color="auto" w:fill="auto"/>
            <w:hideMark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Naam </w:t>
            </w:r>
            <w:r w:rsidRPr="00FE13E6">
              <w:rPr>
                <w:rFonts w:cs="Arial"/>
                <w:b/>
                <w:sz w:val="24"/>
                <w:szCs w:val="24"/>
              </w:rPr>
              <w:t>ontvanger:</w:t>
            </w:r>
          </w:p>
        </w:tc>
        <w:tc>
          <w:tcPr>
            <w:tcW w:w="2450" w:type="dxa"/>
            <w:shd w:val="clear" w:color="auto" w:fill="auto"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688" w:type="dxa"/>
            <w:shd w:val="clear" w:color="auto" w:fill="auto"/>
            <w:hideMark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aam_ontvanger"/>
                  <w:enabled/>
                  <w:calcOnExit w:val="0"/>
                  <w:entryMacro w:val="CheckFields"/>
                  <w:textInput/>
                </w:ffData>
              </w:fldChar>
            </w:r>
            <w:bookmarkStart w:id="2" w:name="Naam_ontvanger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2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31" w:type="dxa"/>
            <w:shd w:val="clear" w:color="auto" w:fill="auto"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</w:tr>
      <w:tr w:rsidR="00F82ADF" w:rsidTr="00055505">
        <w:tc>
          <w:tcPr>
            <w:tcW w:w="2904" w:type="dxa"/>
            <w:shd w:val="clear" w:color="auto" w:fill="auto"/>
            <w:hideMark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  <w:r w:rsidRPr="00FE13E6">
              <w:rPr>
                <w:rFonts w:cs="Arial"/>
                <w:b/>
                <w:sz w:val="24"/>
                <w:szCs w:val="24"/>
              </w:rPr>
              <w:t>IBAN ontvanger:</w:t>
            </w:r>
          </w:p>
        </w:tc>
        <w:tc>
          <w:tcPr>
            <w:tcW w:w="2450" w:type="dxa"/>
            <w:shd w:val="clear" w:color="auto" w:fill="auto"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688" w:type="dxa"/>
            <w:shd w:val="clear" w:color="auto" w:fill="auto"/>
            <w:hideMark/>
          </w:tcPr>
          <w:p w:rsidR="00F82ADF" w:rsidRDefault="00F82ADF" w:rsidP="00B43BF1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4"/>
                <w:szCs w:val="24"/>
                <w:lang w:val="en-US"/>
              </w:rPr>
              <w:t>NL</w:t>
            </w:r>
            <w:r w:rsidR="00530DE5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1"/>
                  <w:enabled/>
                  <w:calcOnExit w:val="0"/>
                  <w:entryMacro w:val="CheckFields"/>
                  <w:exitMacro w:val="CheckNr1"/>
                  <w:textInput>
                    <w:maxLength w:val="2"/>
                  </w:textInput>
                </w:ffData>
              </w:fldChar>
            </w:r>
            <w:bookmarkStart w:id="3" w:name="NR_1"/>
            <w:r w:rsidR="00530DE5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530DE5">
              <w:rPr>
                <w:rFonts w:cs="Arial"/>
                <w:b/>
                <w:sz w:val="24"/>
                <w:szCs w:val="24"/>
              </w:rPr>
            </w:r>
            <w:r w:rsidR="00530DE5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530DE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530DE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530DE5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3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IBAN"/>
                  <w:enabled/>
                  <w:calcOnExit w:val="0"/>
                  <w:entryMacro w:val="CheckFields"/>
                  <w:exitMacro w:val="CheckIBAN"/>
                  <w:textInput>
                    <w:maxLength w:val="4"/>
                    <w:format w:val="Hoofdletters"/>
                  </w:textInput>
                </w:ffData>
              </w:fldChar>
            </w:r>
            <w:bookmarkStart w:id="4" w:name="IBAN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4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530DE5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2"/>
                  <w:enabled/>
                  <w:calcOnExit w:val="0"/>
                  <w:entryMacro w:val="CheckFields"/>
                  <w:exitMacro w:val="CheckNr2"/>
                  <w:textInput>
                    <w:maxLength w:val="4"/>
                  </w:textInput>
                </w:ffData>
              </w:fldChar>
            </w:r>
            <w:bookmarkStart w:id="5" w:name="NR_2"/>
            <w:r w:rsidR="00530DE5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530DE5">
              <w:rPr>
                <w:rFonts w:cs="Arial"/>
                <w:b/>
                <w:sz w:val="24"/>
                <w:szCs w:val="24"/>
              </w:rPr>
            </w:r>
            <w:r w:rsidR="00530DE5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530DE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530DE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530DE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530DE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530DE5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5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530DE5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3"/>
                  <w:enabled/>
                  <w:calcOnExit w:val="0"/>
                  <w:entryMacro w:val="CheckFields"/>
                  <w:exitMacro w:val="CheckNr3"/>
                  <w:textInput>
                    <w:maxLength w:val="4"/>
                  </w:textInput>
                </w:ffData>
              </w:fldChar>
            </w:r>
            <w:bookmarkStart w:id="6" w:name="NR_3"/>
            <w:r w:rsidR="00530DE5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530DE5">
              <w:rPr>
                <w:rFonts w:cs="Arial"/>
                <w:b/>
                <w:sz w:val="24"/>
                <w:szCs w:val="24"/>
              </w:rPr>
            </w:r>
            <w:r w:rsidR="00530DE5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530DE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530DE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530DE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530DE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530DE5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6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530DE5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4"/>
                  <w:enabled/>
                  <w:calcOnExit w:val="0"/>
                  <w:entryMacro w:val="CheckFields"/>
                  <w:exitMacro w:val="CheckNr4"/>
                  <w:textInput>
                    <w:maxLength w:val="2"/>
                  </w:textInput>
                </w:ffData>
              </w:fldChar>
            </w:r>
            <w:bookmarkStart w:id="7" w:name="NR_4"/>
            <w:r w:rsidR="00530DE5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530DE5">
              <w:rPr>
                <w:rFonts w:cs="Arial"/>
                <w:b/>
                <w:sz w:val="24"/>
                <w:szCs w:val="24"/>
              </w:rPr>
            </w:r>
            <w:r w:rsidR="00530DE5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530DE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530DE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530DE5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731" w:type="dxa"/>
            <w:shd w:val="clear" w:color="auto" w:fill="auto"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82ADF" w:rsidTr="00055505">
        <w:tc>
          <w:tcPr>
            <w:tcW w:w="2904" w:type="dxa"/>
            <w:shd w:val="clear" w:color="auto" w:fill="auto"/>
            <w:hideMark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object w:dxaOrig="225" w:dyaOrig="225" w14:anchorId="7DC557C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08pt;height:18pt" o:ole="">
                  <v:imagedata r:id="rId12" o:title=""/>
                </v:shape>
                <w:control r:id="rId13" w:name="OptionKenmerk" w:shapeid="_x0000_i1026"/>
              </w:object>
            </w:r>
            <w:r>
              <w:rPr>
                <w:rFonts w:cs="Arial"/>
                <w:b/>
                <w:sz w:val="24"/>
                <w:szCs w:val="24"/>
              </w:rPr>
              <w:object w:dxaOrig="225" w:dyaOrig="225" w14:anchorId="16C547E2">
                <v:shape id="_x0000_i1028" type="#_x0000_t75" style="width:108pt;height:21.75pt" o:ole="">
                  <v:imagedata r:id="rId14" o:title=""/>
                </v:shape>
                <w:control r:id="rId15" w:name="OptionOmschrijving" w:shapeid="_x0000_i1028"/>
              </w:object>
            </w:r>
          </w:p>
        </w:tc>
        <w:tc>
          <w:tcPr>
            <w:tcW w:w="2450" w:type="dxa"/>
            <w:shd w:val="clear" w:color="auto" w:fill="auto"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688" w:type="dxa"/>
            <w:shd w:val="clear" w:color="auto" w:fill="auto"/>
          </w:tcPr>
          <w:p w:rsidR="00F82ADF" w:rsidRDefault="00530DE5" w:rsidP="00B43BF1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Kenmerk"/>
                  <w:enabled/>
                  <w:calcOnExit w:val="0"/>
                  <w:entryMacro w:val="CheckFields"/>
                  <w:exitMacro w:val="CheckKenmerk"/>
                  <w:textInput>
                    <w:maxLength w:val="31"/>
                    <w:format w:val="Hoofdletters"/>
                  </w:textInput>
                </w:ffData>
              </w:fldChar>
            </w:r>
            <w:bookmarkStart w:id="8" w:name="Kenmerk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8"/>
          </w:p>
          <w:p w:rsidR="00F82ADF" w:rsidRPr="007C13A5" w:rsidRDefault="00210028" w:rsidP="00B43BF1">
            <w:pPr>
              <w:spacing w:before="10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Omschrijving"/>
                  <w:enabled w:val="0"/>
                  <w:calcOnExit w:val="0"/>
                  <w:entryMacro w:val="CheckFields"/>
                  <w:exitMacro w:val="CheckOmschrijving"/>
                  <w:textInput>
                    <w:maxLength w:val="140"/>
                  </w:textInput>
                </w:ffData>
              </w:fldChar>
            </w:r>
            <w:bookmarkStart w:id="9" w:name="Omschrijving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731" w:type="dxa"/>
            <w:shd w:val="clear" w:color="auto" w:fill="auto"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82ADF" w:rsidTr="00055505">
        <w:trPr>
          <w:trHeight w:hRule="exact" w:val="113"/>
        </w:trPr>
        <w:tc>
          <w:tcPr>
            <w:tcW w:w="2904" w:type="dxa"/>
            <w:shd w:val="clear" w:color="auto" w:fill="auto"/>
            <w:vAlign w:val="center"/>
          </w:tcPr>
          <w:p w:rsidR="00F82ADF" w:rsidRDefault="00F82ADF" w:rsidP="00B43B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auto"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688" w:type="dxa"/>
            <w:shd w:val="clear" w:color="auto" w:fill="auto"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31" w:type="dxa"/>
            <w:shd w:val="clear" w:color="auto" w:fill="auto"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</w:tr>
    </w:tbl>
    <w:sdt>
      <w:sdtPr>
        <w:rPr>
          <w:rFonts w:ascii="Calibri" w:hAnsi="Calibri"/>
        </w:rPr>
        <w:id w:val="1357469282"/>
        <w:lock w:val="sdtLocked"/>
        <w:placeholder>
          <w:docPart w:val="EF057FC7CC374A27820EC22FD26CFA2A"/>
        </w:placeholder>
        <w:showingPlcHdr/>
      </w:sdtPr>
      <w:sdtEndPr/>
      <w:sdtContent>
        <w:p w:rsidR="00EF4586" w:rsidRPr="00484F79" w:rsidRDefault="000139F4" w:rsidP="00A90B65">
          <w:pPr>
            <w:spacing w:after="0" w:line="280" w:lineRule="exact"/>
            <w:rPr>
              <w:rFonts w:ascii="Calibri" w:hAnsi="Calibri"/>
            </w:rPr>
          </w:pPr>
          <w:r w:rsidRPr="003A46D4">
            <w:rPr>
              <w:rStyle w:val="Tekstvantijdelijkeaanduiding"/>
            </w:rPr>
            <w:t>Klik of tik om tekst in te voeren.</w:t>
          </w:r>
        </w:p>
      </w:sdtContent>
    </w:sdt>
    <w:sectPr w:rsidR="00EF4586" w:rsidRPr="00484F79" w:rsidSect="00EF4586"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64C" w:rsidRDefault="005D364C" w:rsidP="00C76D3A">
      <w:pPr>
        <w:spacing w:after="0" w:line="240" w:lineRule="auto"/>
      </w:pPr>
      <w:r>
        <w:separator/>
      </w:r>
    </w:p>
  </w:endnote>
  <w:endnote w:type="continuationSeparator" w:id="0">
    <w:p w:rsidR="005D364C" w:rsidRDefault="005D364C" w:rsidP="00C76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64C" w:rsidRDefault="005D364C" w:rsidP="00C76D3A">
      <w:pPr>
        <w:spacing w:after="0" w:line="240" w:lineRule="auto"/>
      </w:pPr>
      <w:r>
        <w:separator/>
      </w:r>
    </w:p>
  </w:footnote>
  <w:footnote w:type="continuationSeparator" w:id="0">
    <w:p w:rsidR="005D364C" w:rsidRDefault="005D364C" w:rsidP="00C76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4C23D5"/>
    <w:multiLevelType w:val="hybridMultilevel"/>
    <w:tmpl w:val="B210A950"/>
    <w:lvl w:ilvl="0" w:tplc="0413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791F5C62"/>
    <w:multiLevelType w:val="hybridMultilevel"/>
    <w:tmpl w:val="A6CED90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documentProtection w:edit="forms" w:enforcement="1" w:cryptProviderType="rsaAES" w:cryptAlgorithmClass="hash" w:cryptAlgorithmType="typeAny" w:cryptAlgorithmSid="14" w:cryptSpinCount="100000" w:hash="hZLrSDRsdgT60mQyGhQcvw3K/cdM5f2kOF5uaABV+RzgRYFAQFE5hrvLhj0QEeFbMDHQWacLSQLItoIVSFq1Gw==" w:salt="RPvzYnLwDHr34RuT+1ELXQ=="/>
  <w:defaultTabStop w:val="708"/>
  <w:hyphenationZone w:val="425"/>
  <w:characterSpacingControl w:val="doNotCompress"/>
  <w:hdrShapeDefaults>
    <o:shapedefaults v:ext="edit" spidmax="18433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8B1"/>
    <w:rsid w:val="000139F4"/>
    <w:rsid w:val="0001401D"/>
    <w:rsid w:val="00051974"/>
    <w:rsid w:val="00051B0A"/>
    <w:rsid w:val="00055505"/>
    <w:rsid w:val="00065F99"/>
    <w:rsid w:val="00072089"/>
    <w:rsid w:val="00085103"/>
    <w:rsid w:val="000A476D"/>
    <w:rsid w:val="000B5ADB"/>
    <w:rsid w:val="000B6BA8"/>
    <w:rsid w:val="000C7B80"/>
    <w:rsid w:val="000D7A67"/>
    <w:rsid w:val="000E7128"/>
    <w:rsid w:val="0013002A"/>
    <w:rsid w:val="001362B9"/>
    <w:rsid w:val="00137730"/>
    <w:rsid w:val="001522CF"/>
    <w:rsid w:val="0016563A"/>
    <w:rsid w:val="001777C8"/>
    <w:rsid w:val="00185318"/>
    <w:rsid w:val="001A13A1"/>
    <w:rsid w:val="001A7556"/>
    <w:rsid w:val="001B6FBB"/>
    <w:rsid w:val="001C7B61"/>
    <w:rsid w:val="001D4F19"/>
    <w:rsid w:val="001E0648"/>
    <w:rsid w:val="001E4962"/>
    <w:rsid w:val="001F2CAD"/>
    <w:rsid w:val="001F7AF0"/>
    <w:rsid w:val="00206C4C"/>
    <w:rsid w:val="00210028"/>
    <w:rsid w:val="0023419B"/>
    <w:rsid w:val="0023593E"/>
    <w:rsid w:val="0025531F"/>
    <w:rsid w:val="002569B4"/>
    <w:rsid w:val="002768B1"/>
    <w:rsid w:val="002852CF"/>
    <w:rsid w:val="0029572C"/>
    <w:rsid w:val="002A088B"/>
    <w:rsid w:val="002B4375"/>
    <w:rsid w:val="002D37D5"/>
    <w:rsid w:val="00302404"/>
    <w:rsid w:val="00304A65"/>
    <w:rsid w:val="00310E9E"/>
    <w:rsid w:val="00334327"/>
    <w:rsid w:val="00356251"/>
    <w:rsid w:val="00367687"/>
    <w:rsid w:val="00373CB8"/>
    <w:rsid w:val="00377F46"/>
    <w:rsid w:val="00382F8F"/>
    <w:rsid w:val="00391171"/>
    <w:rsid w:val="003A049C"/>
    <w:rsid w:val="003B6050"/>
    <w:rsid w:val="003E72D3"/>
    <w:rsid w:val="00407EF6"/>
    <w:rsid w:val="00420C71"/>
    <w:rsid w:val="00452413"/>
    <w:rsid w:val="00452D26"/>
    <w:rsid w:val="0045374C"/>
    <w:rsid w:val="00453FB6"/>
    <w:rsid w:val="0046052D"/>
    <w:rsid w:val="00465415"/>
    <w:rsid w:val="004769EA"/>
    <w:rsid w:val="00484F79"/>
    <w:rsid w:val="004A165B"/>
    <w:rsid w:val="004A2D87"/>
    <w:rsid w:val="004A3571"/>
    <w:rsid w:val="004A5AC1"/>
    <w:rsid w:val="004B4000"/>
    <w:rsid w:val="004C456E"/>
    <w:rsid w:val="004F1E3D"/>
    <w:rsid w:val="004F3AF1"/>
    <w:rsid w:val="004F7B24"/>
    <w:rsid w:val="004F7B82"/>
    <w:rsid w:val="005044BD"/>
    <w:rsid w:val="0052743A"/>
    <w:rsid w:val="00530DE5"/>
    <w:rsid w:val="005441E2"/>
    <w:rsid w:val="00555D66"/>
    <w:rsid w:val="005563AD"/>
    <w:rsid w:val="00560552"/>
    <w:rsid w:val="00593471"/>
    <w:rsid w:val="005A053F"/>
    <w:rsid w:val="005A5446"/>
    <w:rsid w:val="005B1E53"/>
    <w:rsid w:val="005B478E"/>
    <w:rsid w:val="005D364C"/>
    <w:rsid w:val="005D44A9"/>
    <w:rsid w:val="005D54F3"/>
    <w:rsid w:val="005E13B2"/>
    <w:rsid w:val="005F0151"/>
    <w:rsid w:val="005F3FB7"/>
    <w:rsid w:val="00600843"/>
    <w:rsid w:val="006008E8"/>
    <w:rsid w:val="00616449"/>
    <w:rsid w:val="00621F84"/>
    <w:rsid w:val="0062670C"/>
    <w:rsid w:val="006460D8"/>
    <w:rsid w:val="00665FEE"/>
    <w:rsid w:val="00667AAF"/>
    <w:rsid w:val="006A28B1"/>
    <w:rsid w:val="006A4863"/>
    <w:rsid w:val="006C14EE"/>
    <w:rsid w:val="006C1CD6"/>
    <w:rsid w:val="006D3C1D"/>
    <w:rsid w:val="006E6E28"/>
    <w:rsid w:val="00707833"/>
    <w:rsid w:val="0071113C"/>
    <w:rsid w:val="00726093"/>
    <w:rsid w:val="0073534E"/>
    <w:rsid w:val="00742B76"/>
    <w:rsid w:val="00751305"/>
    <w:rsid w:val="00767933"/>
    <w:rsid w:val="00782EEE"/>
    <w:rsid w:val="00791BB4"/>
    <w:rsid w:val="00792A7D"/>
    <w:rsid w:val="00796D9F"/>
    <w:rsid w:val="007A2443"/>
    <w:rsid w:val="007C13A5"/>
    <w:rsid w:val="007D078B"/>
    <w:rsid w:val="007D15E4"/>
    <w:rsid w:val="007D3C21"/>
    <w:rsid w:val="007E2440"/>
    <w:rsid w:val="0082125C"/>
    <w:rsid w:val="0082494F"/>
    <w:rsid w:val="00837F34"/>
    <w:rsid w:val="0084647C"/>
    <w:rsid w:val="00862114"/>
    <w:rsid w:val="008638CB"/>
    <w:rsid w:val="00874882"/>
    <w:rsid w:val="00885F02"/>
    <w:rsid w:val="00892913"/>
    <w:rsid w:val="008A683C"/>
    <w:rsid w:val="008C2D68"/>
    <w:rsid w:val="008D34BE"/>
    <w:rsid w:val="008D57C0"/>
    <w:rsid w:val="008E5D19"/>
    <w:rsid w:val="00926D86"/>
    <w:rsid w:val="0093480A"/>
    <w:rsid w:val="0095123A"/>
    <w:rsid w:val="00951566"/>
    <w:rsid w:val="009543E0"/>
    <w:rsid w:val="00954940"/>
    <w:rsid w:val="00956A8B"/>
    <w:rsid w:val="009710D9"/>
    <w:rsid w:val="00981D81"/>
    <w:rsid w:val="00983048"/>
    <w:rsid w:val="00986959"/>
    <w:rsid w:val="00994E43"/>
    <w:rsid w:val="009A2D1A"/>
    <w:rsid w:val="009B6053"/>
    <w:rsid w:val="009E0A5A"/>
    <w:rsid w:val="009E40CA"/>
    <w:rsid w:val="009F44A8"/>
    <w:rsid w:val="009F5CD0"/>
    <w:rsid w:val="00A0325A"/>
    <w:rsid w:val="00A12C9E"/>
    <w:rsid w:val="00A21FC1"/>
    <w:rsid w:val="00A25E8E"/>
    <w:rsid w:val="00A35D15"/>
    <w:rsid w:val="00A456C3"/>
    <w:rsid w:val="00A55282"/>
    <w:rsid w:val="00A80C7F"/>
    <w:rsid w:val="00A82E7A"/>
    <w:rsid w:val="00A90B65"/>
    <w:rsid w:val="00A94D86"/>
    <w:rsid w:val="00AD0451"/>
    <w:rsid w:val="00AE30BB"/>
    <w:rsid w:val="00AF1DF8"/>
    <w:rsid w:val="00B31ECA"/>
    <w:rsid w:val="00B43BF1"/>
    <w:rsid w:val="00B44834"/>
    <w:rsid w:val="00B544B5"/>
    <w:rsid w:val="00B6423B"/>
    <w:rsid w:val="00B90CCB"/>
    <w:rsid w:val="00B92936"/>
    <w:rsid w:val="00B97001"/>
    <w:rsid w:val="00BB454C"/>
    <w:rsid w:val="00BB5269"/>
    <w:rsid w:val="00BC5AD0"/>
    <w:rsid w:val="00BD5A6D"/>
    <w:rsid w:val="00C35ADC"/>
    <w:rsid w:val="00C35E1F"/>
    <w:rsid w:val="00C40F5E"/>
    <w:rsid w:val="00C4301B"/>
    <w:rsid w:val="00C50857"/>
    <w:rsid w:val="00C62861"/>
    <w:rsid w:val="00C76D3A"/>
    <w:rsid w:val="00C77FBC"/>
    <w:rsid w:val="00C83C30"/>
    <w:rsid w:val="00C93FC2"/>
    <w:rsid w:val="00C974F6"/>
    <w:rsid w:val="00CB1C57"/>
    <w:rsid w:val="00CB2728"/>
    <w:rsid w:val="00CD4841"/>
    <w:rsid w:val="00CE3837"/>
    <w:rsid w:val="00CF1ED7"/>
    <w:rsid w:val="00CF2ABE"/>
    <w:rsid w:val="00CF3AF6"/>
    <w:rsid w:val="00CF4DA4"/>
    <w:rsid w:val="00D01DBB"/>
    <w:rsid w:val="00D16D78"/>
    <w:rsid w:val="00D26A0A"/>
    <w:rsid w:val="00D34D44"/>
    <w:rsid w:val="00D34DC0"/>
    <w:rsid w:val="00D37DE0"/>
    <w:rsid w:val="00D43505"/>
    <w:rsid w:val="00D64599"/>
    <w:rsid w:val="00D66183"/>
    <w:rsid w:val="00D7767F"/>
    <w:rsid w:val="00D9725C"/>
    <w:rsid w:val="00DA20F9"/>
    <w:rsid w:val="00DA4EB9"/>
    <w:rsid w:val="00DB1EB8"/>
    <w:rsid w:val="00DB6173"/>
    <w:rsid w:val="00DB6BD6"/>
    <w:rsid w:val="00DC617D"/>
    <w:rsid w:val="00DD3009"/>
    <w:rsid w:val="00DD4AA5"/>
    <w:rsid w:val="00DF0F09"/>
    <w:rsid w:val="00DF7868"/>
    <w:rsid w:val="00E045F1"/>
    <w:rsid w:val="00E2436B"/>
    <w:rsid w:val="00E31863"/>
    <w:rsid w:val="00E35A5E"/>
    <w:rsid w:val="00E419F2"/>
    <w:rsid w:val="00E47619"/>
    <w:rsid w:val="00E51B3C"/>
    <w:rsid w:val="00EA6E77"/>
    <w:rsid w:val="00EF4586"/>
    <w:rsid w:val="00F24792"/>
    <w:rsid w:val="00F47AEC"/>
    <w:rsid w:val="00F51500"/>
    <w:rsid w:val="00F57A48"/>
    <w:rsid w:val="00F60321"/>
    <w:rsid w:val="00F71408"/>
    <w:rsid w:val="00F82ADF"/>
    <w:rsid w:val="00F86C8A"/>
    <w:rsid w:val="00FA0BC8"/>
    <w:rsid w:val="00FA60D2"/>
    <w:rsid w:val="00FA7069"/>
    <w:rsid w:val="00FB083F"/>
    <w:rsid w:val="00FC7173"/>
    <w:rsid w:val="00FE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ru v:ext="edit" colors="#f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05197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951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51566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555D66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C76D3A"/>
    <w:rPr>
      <w:color w:val="auto"/>
      <w:u w:val="none"/>
    </w:rPr>
  </w:style>
  <w:style w:type="paragraph" w:styleId="Koptekst">
    <w:name w:val="header"/>
    <w:basedOn w:val="Standaard"/>
    <w:link w:val="KoptekstChar"/>
    <w:uiPriority w:val="99"/>
    <w:unhideWhenUsed/>
    <w:rsid w:val="00C76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76D3A"/>
  </w:style>
  <w:style w:type="paragraph" w:styleId="Voettekst">
    <w:name w:val="footer"/>
    <w:basedOn w:val="Standaard"/>
    <w:link w:val="VoettekstChar"/>
    <w:uiPriority w:val="99"/>
    <w:unhideWhenUsed/>
    <w:rsid w:val="00C76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76D3A"/>
  </w:style>
  <w:style w:type="character" w:styleId="Verwijzingopmerking">
    <w:name w:val="annotation reference"/>
    <w:basedOn w:val="Standaardalinea-lettertype"/>
    <w:uiPriority w:val="99"/>
    <w:semiHidden/>
    <w:unhideWhenUsed/>
    <w:rsid w:val="00837F3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37F34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37F34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37F3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37F34"/>
    <w:rPr>
      <w:b/>
      <w:bCs/>
      <w:sz w:val="20"/>
      <w:szCs w:val="20"/>
    </w:rPr>
  </w:style>
  <w:style w:type="table" w:styleId="Tabelraster">
    <w:name w:val="Table Grid"/>
    <w:basedOn w:val="Standaardtabel"/>
    <w:uiPriority w:val="59"/>
    <w:rsid w:val="005A05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Standaardalinea-lettertype"/>
    <w:uiPriority w:val="99"/>
    <w:semiHidden/>
    <w:unhideWhenUsed/>
    <w:rsid w:val="00621F84"/>
    <w:rPr>
      <w:color w:val="808080"/>
      <w:shd w:val="clear" w:color="auto" w:fill="E6E6E6"/>
    </w:rPr>
  </w:style>
  <w:style w:type="character" w:styleId="Tekstvantijdelijkeaanduiding">
    <w:name w:val="Placeholder Text"/>
    <w:basedOn w:val="Standaardalinea-lettertype"/>
    <w:uiPriority w:val="99"/>
    <w:semiHidden/>
    <w:rsid w:val="008D34BE"/>
    <w:rPr>
      <w:color w:val="808080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TEMPLATEPROJECT.THISDOCUMENT.CHECKKENMERK" wne:name="TemplateProject.ThisDocument.CheckKenmerk" wne:bEncrypt="00" wne:cmg="56"/>
    <wne:mcd wne:macroName="TEMPLATEPROJECT.THISDOCUMENT.CHECKIBAN" wne:name="TemplateProject.ThisDocument.CheckIBAN" wne:bEncrypt="00" wne:cmg="56"/>
    <wne:mcd wne:macroName="TEMPLATEPROJECT.THISDOCUMENT.CHECKFIELDS" wne:name="TemplateProject.ThisDocument.CheckFields" wne:bEncrypt="00" wne:cmg="56"/>
    <wne:mcd wne:macroName="TEMPLATEPROJECT.THISDOCUMENT.CHECKOMSCHRIJVING" wne:name="TemplateProject.ThisDocument.CheckOmschrijving" wne:bEncrypt="00" wne:cmg="56"/>
    <wne:mcd wne:macroName="TEMPLATEPROJECT.THISDOCUMENT.CHECKNR1" wne:name="TemplateProject.ThisDocument.CheckNr1" wne:bEncrypt="00" wne:cmg="56"/>
    <wne:mcd wne:macroName="TEMPLATEPROJECT.THISDOCUMENT.CHECKNR2" wne:name="TemplateProject.ThisDocument.CheckNr2" wne:bEncrypt="00" wne:cmg="56"/>
    <wne:mcd wne:macroName="TEMPLATEPROJECT.THISDOCUMENT.CHECKNR3" wne:name="TemplateProject.ThisDocument.CheckNr3" wne:bEncrypt="00" wne:cmg="56"/>
    <wne:mcd wne:macroName="TEMPLATEPROJECT.THISDOCUMENT.CHECKNR4" wne:name="TemplateProject.ThisDocument.CheckNr4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3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control" Target="activeX/activeX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control" Target="activeX/activeX2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2.wmf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F057FC7CC374A27820EC22FD26CFA2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A05C873-772D-4EF4-B811-5865CF1469F9}"/>
      </w:docPartPr>
      <w:docPartBody>
        <w:p w:rsidR="00BC4666" w:rsidRDefault="00C13149" w:rsidP="00C13149">
          <w:pPr>
            <w:pStyle w:val="EF057FC7CC374A27820EC22FD26CFA2A8"/>
          </w:pPr>
          <w:r w:rsidRPr="003A46D4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666"/>
    <w:rsid w:val="00180194"/>
    <w:rsid w:val="0099380B"/>
    <w:rsid w:val="00BC4666"/>
    <w:rsid w:val="00BF6BA0"/>
    <w:rsid w:val="00C1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13149"/>
    <w:rPr>
      <w:color w:val="808080"/>
    </w:rPr>
  </w:style>
  <w:style w:type="paragraph" w:customStyle="1" w:styleId="EF057FC7CC374A27820EC22FD26CFA2A">
    <w:name w:val="EF057FC7CC374A27820EC22FD26CFA2A"/>
  </w:style>
  <w:style w:type="paragraph" w:customStyle="1" w:styleId="EF057FC7CC374A27820EC22FD26CFA2A1">
    <w:name w:val="EF057FC7CC374A27820EC22FD26CFA2A1"/>
    <w:rsid w:val="00BC4666"/>
    <w:pPr>
      <w:spacing w:after="200" w:line="276" w:lineRule="auto"/>
    </w:pPr>
  </w:style>
  <w:style w:type="paragraph" w:customStyle="1" w:styleId="EF057FC7CC374A27820EC22FD26CFA2A2">
    <w:name w:val="EF057FC7CC374A27820EC22FD26CFA2A2"/>
    <w:rsid w:val="00BF6BA0"/>
    <w:pPr>
      <w:spacing w:after="200" w:line="276" w:lineRule="auto"/>
    </w:pPr>
  </w:style>
  <w:style w:type="paragraph" w:customStyle="1" w:styleId="EF057FC7CC374A27820EC22FD26CFA2A3">
    <w:name w:val="EF057FC7CC374A27820EC22FD26CFA2A3"/>
    <w:rsid w:val="00BF6BA0"/>
    <w:pPr>
      <w:spacing w:after="200" w:line="276" w:lineRule="auto"/>
    </w:pPr>
  </w:style>
  <w:style w:type="paragraph" w:customStyle="1" w:styleId="EF057FC7CC374A27820EC22FD26CFA2A4">
    <w:name w:val="EF057FC7CC374A27820EC22FD26CFA2A4"/>
    <w:rsid w:val="00BF6BA0"/>
    <w:pPr>
      <w:spacing w:after="200" w:line="276" w:lineRule="auto"/>
    </w:pPr>
  </w:style>
  <w:style w:type="paragraph" w:customStyle="1" w:styleId="EF057FC7CC374A27820EC22FD26CFA2A5">
    <w:name w:val="EF057FC7CC374A27820EC22FD26CFA2A5"/>
    <w:rsid w:val="00BF6BA0"/>
    <w:pPr>
      <w:spacing w:after="200" w:line="276" w:lineRule="auto"/>
    </w:pPr>
  </w:style>
  <w:style w:type="paragraph" w:customStyle="1" w:styleId="EF057FC7CC374A27820EC22FD26CFA2A6">
    <w:name w:val="EF057FC7CC374A27820EC22FD26CFA2A6"/>
    <w:rsid w:val="00BF6BA0"/>
    <w:pPr>
      <w:spacing w:after="200" w:line="276" w:lineRule="auto"/>
    </w:pPr>
  </w:style>
  <w:style w:type="paragraph" w:customStyle="1" w:styleId="EF057FC7CC374A27820EC22FD26CFA2A7">
    <w:name w:val="EF057FC7CC374A27820EC22FD26CFA2A7"/>
    <w:rsid w:val="0099380B"/>
    <w:pPr>
      <w:spacing w:after="200" w:line="276" w:lineRule="auto"/>
    </w:pPr>
  </w:style>
  <w:style w:type="paragraph" w:customStyle="1" w:styleId="EF057FC7CC374A27820EC22FD26CFA2A8">
    <w:name w:val="EF057FC7CC374A27820EC22FD26CFA2A8"/>
    <w:rsid w:val="00C13149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ereed xmlns="f05e850d-1971-4b7d-ba46-fd0c406dbe2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F2E93026F2344BED929823C4DDE80" ma:contentTypeVersion="9" ma:contentTypeDescription="Een nieuw document maken." ma:contentTypeScope="" ma:versionID="b06e707727300162f04ff0403754b91e">
  <xsd:schema xmlns:xsd="http://www.w3.org/2001/XMLSchema" xmlns:xs="http://www.w3.org/2001/XMLSchema" xmlns:p="http://schemas.microsoft.com/office/2006/metadata/properties" xmlns:ns2="f05e850d-1971-4b7d-ba46-fd0c406dbe24" xmlns:ns3="e4492b45-4999-4249-b045-06c486c1707c" targetNamespace="http://schemas.microsoft.com/office/2006/metadata/properties" ma:root="true" ma:fieldsID="830fd91bca1cc0604ca4fca8b9690fe6" ns2:_="" ns3:_="">
    <xsd:import namespace="f05e850d-1971-4b7d-ba46-fd0c406dbe24"/>
    <xsd:import namespace="e4492b45-4999-4249-b045-06c486c1707c"/>
    <xsd:element name="properties">
      <xsd:complexType>
        <xsd:sequence>
          <xsd:element name="documentManagement">
            <xsd:complexType>
              <xsd:all>
                <xsd:element ref="ns2:Gere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e850d-1971-4b7d-ba46-fd0c406dbe24" elementFormDefault="qualified">
    <xsd:import namespace="http://schemas.microsoft.com/office/2006/documentManagement/types"/>
    <xsd:import namespace="http://schemas.microsoft.com/office/infopath/2007/PartnerControls"/>
    <xsd:element name="Gereed" ma:index="8" nillable="true" ma:displayName="Opruimen" ma:internalName="Gereed">
      <xsd:simpleType>
        <xsd:restriction base="dms:Boolean"/>
      </xsd:simpleType>
    </xsd:element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92b45-4999-4249-b045-06c486c1707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45B9F-56CF-4615-A07A-A6FA5516EB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C1A965-A6B4-4669-9C70-6A9F8E3CF054}">
  <ds:schemaRefs>
    <ds:schemaRef ds:uri="http://purl.org/dc/elements/1.1/"/>
    <ds:schemaRef ds:uri="http://schemas.microsoft.com/office/2006/metadata/properties"/>
    <ds:schemaRef ds:uri="e4492b45-4999-4249-b045-06c486c1707c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f05e850d-1971-4b7d-ba46-fd0c406dbe2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01F90FC-D478-4A37-8A49-BA372D919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5e850d-1971-4b7d-ba46-fd0c406dbe24"/>
    <ds:schemaRef ds:uri="e4492b45-4999-4249-b045-06c486c170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94C5F3-3014-4293-9177-9B89185EB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Betaalinstructie_geen_QR-geen_kleur_v0.99.dotm</Template>
  <TotalTime>0</TotalTime>
  <Pages>1</Pages>
  <Words>77</Words>
  <Characters>426</Characters>
  <Application>Microsoft Office Word</Application>
  <DocSecurity>4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ABN AMRO</Company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Irving</dc:creator>
  <cp:keywords/>
  <dc:description/>
  <cp:lastModifiedBy>Kirsten Meijer</cp:lastModifiedBy>
  <cp:revision>2</cp:revision>
  <cp:lastPrinted>2018-03-22T08:39:00Z</cp:lastPrinted>
  <dcterms:created xsi:type="dcterms:W3CDTF">2018-06-12T08:54:00Z</dcterms:created>
  <dcterms:modified xsi:type="dcterms:W3CDTF">2018-06-12T08:54:00Z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0x010100ED1F2E93026F2344BED929823C4DDE80</vt:lpwstr>
  </property>
</Properties>
</file>