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9810"/>
        <w:tblOverlap w:val="never"/>
        <w:tblW w:w="10773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95B3D7" w:themeFill="accent1" w:themeFillTint="99"/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904"/>
        <w:gridCol w:w="2450"/>
        <w:gridCol w:w="4688"/>
        <w:gridCol w:w="731"/>
      </w:tblGrid>
      <w:tr w:rsidR="007C13A5" w:rsidRPr="005A053F" w:rsidTr="00225143">
        <w:tc>
          <w:tcPr>
            <w:tcW w:w="10042" w:type="dxa"/>
            <w:gridSpan w:val="3"/>
            <w:shd w:val="clear" w:color="auto" w:fill="auto"/>
            <w:hideMark/>
          </w:tcPr>
          <w:p w:rsidR="00B3446F" w:rsidRDefault="006A4863" w:rsidP="00B3446F">
            <w:pPr>
              <w:jc w:val="center"/>
              <w:rPr>
                <w:b/>
                <w:sz w:val="28"/>
                <w:szCs w:val="28"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6A4863" w:rsidRDefault="006A4863" w:rsidP="00EA6E77">
            <w:r w:rsidRPr="00814C57">
              <w:rPr>
                <w:b/>
              </w:rPr>
              <w:t xml:space="preserve">U kunt deze factuur op twee manieren betalen: </w:t>
            </w:r>
          </w:p>
          <w:p w:rsidR="006A4863" w:rsidRPr="00814C57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 xml:space="preserve">u scant de </w:t>
            </w:r>
            <w:r>
              <w:t xml:space="preserve">iDEAL </w:t>
            </w:r>
            <w:r w:rsidRPr="00814C57">
              <w:t xml:space="preserve">QR-code met </w:t>
            </w:r>
            <w:r w:rsidR="001B6FBB">
              <w:t>de</w:t>
            </w:r>
            <w:r w:rsidRPr="00814C57">
              <w:t xml:space="preserve"> mobiel-bankieren app van uw bank</w:t>
            </w:r>
            <w:r>
              <w:t>, of;</w:t>
            </w:r>
            <w:r w:rsidRPr="00814C57">
              <w:t xml:space="preserve"> </w:t>
            </w:r>
            <w:r>
              <w:br/>
            </w:r>
            <w:r>
              <w:rPr>
                <w:sz w:val="18"/>
                <w:szCs w:val="18"/>
              </w:rPr>
              <w:t>(</w:t>
            </w:r>
            <w:r w:rsidRPr="006B1552">
              <w:rPr>
                <w:i/>
                <w:sz w:val="18"/>
                <w:szCs w:val="18"/>
              </w:rPr>
              <w:t xml:space="preserve">Heeft uw mobiel bankieren-app nog geen iDEAL QR-scanner? Download deze dan gratis in de app-store. </w:t>
            </w:r>
            <w:r w:rsidR="003F7A17">
              <w:rPr>
                <w:i/>
                <w:sz w:val="18"/>
                <w:szCs w:val="18"/>
              </w:rPr>
              <w:br/>
            </w:r>
            <w:r w:rsidRPr="006B1552">
              <w:rPr>
                <w:i/>
                <w:sz w:val="18"/>
                <w:szCs w:val="18"/>
              </w:rPr>
              <w:t>Zoek op ‘iDEAL QR’</w:t>
            </w:r>
            <w:r>
              <w:t>)</w:t>
            </w:r>
          </w:p>
          <w:p w:rsidR="007C13A5" w:rsidRPr="006A4863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>u neemt de onderstaande gegevens over bij uw betaling. Da</w:t>
            </w:r>
            <w:r>
              <w:t>t</w:t>
            </w:r>
            <w:r w:rsidRPr="00814C57">
              <w:t xml:space="preserve"> kan via internetbankieren,</w:t>
            </w:r>
            <w:r>
              <w:t xml:space="preserve"> </w:t>
            </w:r>
            <w:r w:rsidRPr="00814C57">
              <w:t>via mobiel bankieren of</w:t>
            </w:r>
            <w:r>
              <w:t xml:space="preserve"> </w:t>
            </w:r>
            <w:r w:rsidRPr="00814C57">
              <w:t>op het overschrijvingsformulier van uw bank</w:t>
            </w:r>
            <w:r>
              <w:t>.</w:t>
            </w:r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C13A5" w:rsidTr="00225143">
        <w:sdt>
          <w:sdtPr>
            <w:rPr>
              <w:rFonts w:cs="Arial"/>
              <w:b/>
              <w:sz w:val="24"/>
              <w:szCs w:val="24"/>
            </w:rPr>
            <w:alias w:val="QR-Code"/>
            <w:tag w:val="QR-Code"/>
            <w:id w:val="-815876482"/>
            <w:lock w:val="sdtLocked"/>
            <w:showingPlcHdr/>
            <w:picture/>
          </w:sdtPr>
          <w:sdtEndPr/>
          <w:sdtContent>
            <w:tc>
              <w:tcPr>
                <w:tcW w:w="2904" w:type="dxa"/>
                <w:vMerge w:val="restart"/>
                <w:shd w:val="clear" w:color="auto" w:fill="auto"/>
                <w:hideMark/>
              </w:tcPr>
              <w:p w:rsidR="007C13A5" w:rsidRPr="00FE13E6" w:rsidRDefault="007C13A5" w:rsidP="00EA6E77">
                <w:pPr>
                  <w:rPr>
                    <w:rFonts w:cs="Arial"/>
                    <w:b/>
                    <w:sz w:val="24"/>
                    <w:szCs w:val="24"/>
                  </w:rPr>
                </w:pPr>
                <w:r>
                  <w:rPr>
                    <w:rFonts w:cs="Arial"/>
                    <w:b/>
                    <w:noProof/>
                    <w:sz w:val="24"/>
                    <w:szCs w:val="24"/>
                  </w:rPr>
                  <w:drawing>
                    <wp:inline distT="0" distB="0" distL="0" distR="0" wp14:anchorId="18AC2603" wp14:editId="55311B16">
                      <wp:extent cx="1600200" cy="1600200"/>
                      <wp:effectExtent l="0" t="0" r="0" b="0"/>
                      <wp:docPr id="31" name="Afbeelding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02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2450" w:type="dxa"/>
            <w:shd w:val="clear" w:color="auto" w:fill="auto"/>
            <w:hideMark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4688" w:type="dxa"/>
            <w:shd w:val="clear" w:color="auto" w:fill="auto"/>
            <w:hideMark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23419B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23419B">
              <w:rPr>
                <w:rFonts w:cs="Arial"/>
                <w:b/>
                <w:sz w:val="24"/>
                <w:szCs w:val="24"/>
              </w:rPr>
            </w:r>
            <w:r w:rsidR="0023419B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225143">
        <w:tc>
          <w:tcPr>
            <w:tcW w:w="2904" w:type="dxa"/>
            <w:vMerge/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auto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auto"/>
            <w:hideMark/>
          </w:tcPr>
          <w:p w:rsidR="007C13A5" w:rsidRDefault="0023419B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1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1"/>
            <w:r w:rsidR="00CF3AF6"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7C13A5" w:rsidTr="00225143">
        <w:tc>
          <w:tcPr>
            <w:tcW w:w="2904" w:type="dxa"/>
            <w:vMerge/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450" w:type="dxa"/>
            <w:shd w:val="clear" w:color="auto" w:fill="auto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 xml:space="preserve">IBAN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auto"/>
            <w:hideMark/>
          </w:tcPr>
          <w:p w:rsidR="007C13A5" w:rsidRDefault="00CF3AF6" w:rsidP="00EA6E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NL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2" w:name="NR_1"/>
            <w:r w:rsidR="008B11E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B11E4">
              <w:rPr>
                <w:rFonts w:cs="Arial"/>
                <w:b/>
                <w:sz w:val="24"/>
                <w:szCs w:val="24"/>
              </w:rPr>
            </w:r>
            <w:r w:rsidR="008B11E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3" w:name="IBAN"/>
            <w:r w:rsidR="008B11E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B11E4">
              <w:rPr>
                <w:rFonts w:cs="Arial"/>
                <w:b/>
                <w:sz w:val="24"/>
                <w:szCs w:val="24"/>
              </w:rPr>
            </w:r>
            <w:r w:rsidR="008B11E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4" w:name="NR_2"/>
            <w:r w:rsidR="008B11E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B11E4">
              <w:rPr>
                <w:rFonts w:cs="Arial"/>
                <w:b/>
                <w:sz w:val="24"/>
                <w:szCs w:val="24"/>
              </w:rPr>
            </w:r>
            <w:r w:rsidR="008B11E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5" w:name="NR_3"/>
            <w:r w:rsidR="008B11E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B11E4">
              <w:rPr>
                <w:rFonts w:cs="Arial"/>
                <w:b/>
                <w:sz w:val="24"/>
                <w:szCs w:val="24"/>
              </w:rPr>
            </w:r>
            <w:r w:rsidR="008B11E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6" w:name="NR_4"/>
            <w:r w:rsidR="008B11E4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B11E4">
              <w:rPr>
                <w:rFonts w:cs="Arial"/>
                <w:b/>
                <w:sz w:val="24"/>
                <w:szCs w:val="24"/>
              </w:rPr>
            </w:r>
            <w:r w:rsidR="008B11E4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8B11E4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225143">
        <w:tc>
          <w:tcPr>
            <w:tcW w:w="2904" w:type="dxa"/>
            <w:vMerge/>
            <w:shd w:val="clear" w:color="auto" w:fill="auto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auto"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3" o:title=""/>
                </v:shape>
                <w:control r:id="rId14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>
                <v:shape id="_x0000_i1028" type="#_x0000_t75" style="width:108pt;height:21.75pt" o:ole="">
                  <v:imagedata r:id="rId15" o:title=""/>
                </v:shape>
                <w:control r:id="rId16" w:name="OptionOmschrijving" w:shapeid="_x0000_i1028"/>
              </w:object>
            </w:r>
          </w:p>
        </w:tc>
        <w:tc>
          <w:tcPr>
            <w:tcW w:w="4688" w:type="dxa"/>
            <w:shd w:val="clear" w:color="auto" w:fill="auto"/>
          </w:tcPr>
          <w:p w:rsidR="007C13A5" w:rsidRDefault="008B11E4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  <w:format w:val="Hoofdletters"/>
                  </w:textInput>
                </w:ffData>
              </w:fldChar>
            </w:r>
            <w:bookmarkStart w:id="7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  <w:p w:rsidR="007C13A5" w:rsidRPr="007C13A5" w:rsidRDefault="00F9763D" w:rsidP="009E2E6A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 w:val="0"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8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D44A9E">
              <w:rPr>
                <w:rFonts w:cs="Arial"/>
                <w:b/>
                <w:sz w:val="24"/>
                <w:szCs w:val="24"/>
              </w:rPr>
              <w:t> </w:t>
            </w:r>
            <w:r w:rsidR="00D44A9E">
              <w:rPr>
                <w:rFonts w:cs="Arial"/>
                <w:b/>
                <w:sz w:val="24"/>
                <w:szCs w:val="24"/>
              </w:rPr>
              <w:t> </w:t>
            </w:r>
            <w:r w:rsidR="00D44A9E">
              <w:rPr>
                <w:rFonts w:cs="Arial"/>
                <w:b/>
                <w:sz w:val="24"/>
                <w:szCs w:val="24"/>
              </w:rPr>
              <w:t> </w:t>
            </w:r>
            <w:r w:rsidR="00D44A9E">
              <w:rPr>
                <w:rFonts w:cs="Arial"/>
                <w:b/>
                <w:sz w:val="24"/>
                <w:szCs w:val="24"/>
              </w:rPr>
              <w:t> </w:t>
            </w:r>
            <w:r w:rsidR="00D44A9E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225143">
        <w:trPr>
          <w:trHeight w:hRule="exact" w:val="113"/>
        </w:trPr>
        <w:tc>
          <w:tcPr>
            <w:tcW w:w="2904" w:type="dxa"/>
            <w:shd w:val="clear" w:color="auto" w:fill="auto"/>
            <w:vAlign w:val="center"/>
          </w:tcPr>
          <w:p w:rsidR="007C13A5" w:rsidRDefault="007C13A5" w:rsidP="00EA6E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EF4586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617" w:rsidRDefault="00FB2617" w:rsidP="00C76D3A">
      <w:pPr>
        <w:spacing w:after="0" w:line="240" w:lineRule="auto"/>
      </w:pPr>
      <w:r>
        <w:separator/>
      </w:r>
    </w:p>
  </w:endnote>
  <w:endnote w:type="continuationSeparator" w:id="0">
    <w:p w:rsidR="00FB2617" w:rsidRDefault="00FB2617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617" w:rsidRDefault="00FB2617" w:rsidP="00C76D3A">
      <w:pPr>
        <w:spacing w:after="0" w:line="240" w:lineRule="auto"/>
      </w:pPr>
      <w:r>
        <w:separator/>
      </w:r>
    </w:p>
  </w:footnote>
  <w:footnote w:type="continuationSeparator" w:id="0">
    <w:p w:rsidR="00FB2617" w:rsidRDefault="00FB2617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KTRwVpLQvBB5yS706cp1J/eeZBe6nlkLvgpEWrl496CtxhVs5OWWlNANyketG4qvU0JsI95koff2qNjRS0j5/g==" w:salt="bzXAarBnRLWPFnF8kUMSHA=="/>
  <w:defaultTabStop w:val="708"/>
  <w:hyphenationZone w:val="425"/>
  <w:characterSpacingControl w:val="doNotCompress"/>
  <w:hdrShapeDefaults>
    <o:shapedefaults v:ext="edit" spidmax="22529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4643B"/>
    <w:rsid w:val="00051974"/>
    <w:rsid w:val="00051B0A"/>
    <w:rsid w:val="00065F99"/>
    <w:rsid w:val="00072089"/>
    <w:rsid w:val="00085103"/>
    <w:rsid w:val="000A476D"/>
    <w:rsid w:val="000B5ADB"/>
    <w:rsid w:val="000B6787"/>
    <w:rsid w:val="000B6BA8"/>
    <w:rsid w:val="000C7B80"/>
    <w:rsid w:val="000D7A67"/>
    <w:rsid w:val="000E7128"/>
    <w:rsid w:val="0010728F"/>
    <w:rsid w:val="0013002A"/>
    <w:rsid w:val="001362B9"/>
    <w:rsid w:val="00137730"/>
    <w:rsid w:val="001522CF"/>
    <w:rsid w:val="0016563A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C4C"/>
    <w:rsid w:val="00223191"/>
    <w:rsid w:val="00225143"/>
    <w:rsid w:val="0023419B"/>
    <w:rsid w:val="0023593E"/>
    <w:rsid w:val="0025531F"/>
    <w:rsid w:val="002569B4"/>
    <w:rsid w:val="002768B1"/>
    <w:rsid w:val="002852CF"/>
    <w:rsid w:val="0029572C"/>
    <w:rsid w:val="002A088B"/>
    <w:rsid w:val="002D37D5"/>
    <w:rsid w:val="00302404"/>
    <w:rsid w:val="00304A65"/>
    <w:rsid w:val="00310E9E"/>
    <w:rsid w:val="00334327"/>
    <w:rsid w:val="00356251"/>
    <w:rsid w:val="00367687"/>
    <w:rsid w:val="00377F46"/>
    <w:rsid w:val="00391171"/>
    <w:rsid w:val="003A049C"/>
    <w:rsid w:val="003B6050"/>
    <w:rsid w:val="003E72D3"/>
    <w:rsid w:val="003F0C55"/>
    <w:rsid w:val="003F7A17"/>
    <w:rsid w:val="00407EF6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5AC1"/>
    <w:rsid w:val="004A62FF"/>
    <w:rsid w:val="004B4000"/>
    <w:rsid w:val="004C456E"/>
    <w:rsid w:val="004D7379"/>
    <w:rsid w:val="004F1E3D"/>
    <w:rsid w:val="004F3AF1"/>
    <w:rsid w:val="004F7B24"/>
    <w:rsid w:val="004F7B82"/>
    <w:rsid w:val="005044BD"/>
    <w:rsid w:val="0052743A"/>
    <w:rsid w:val="005441E2"/>
    <w:rsid w:val="00555D66"/>
    <w:rsid w:val="00560552"/>
    <w:rsid w:val="00593471"/>
    <w:rsid w:val="005A053F"/>
    <w:rsid w:val="005A5446"/>
    <w:rsid w:val="005B1E53"/>
    <w:rsid w:val="005B478E"/>
    <w:rsid w:val="005B6231"/>
    <w:rsid w:val="005D44A9"/>
    <w:rsid w:val="005D54F3"/>
    <w:rsid w:val="005E13B2"/>
    <w:rsid w:val="005F0151"/>
    <w:rsid w:val="005F3FB7"/>
    <w:rsid w:val="00600843"/>
    <w:rsid w:val="006008E8"/>
    <w:rsid w:val="00603461"/>
    <w:rsid w:val="00616449"/>
    <w:rsid w:val="00621F84"/>
    <w:rsid w:val="0062670C"/>
    <w:rsid w:val="006460D8"/>
    <w:rsid w:val="00665FEE"/>
    <w:rsid w:val="00667AAF"/>
    <w:rsid w:val="006716CB"/>
    <w:rsid w:val="006A28B1"/>
    <w:rsid w:val="006A4863"/>
    <w:rsid w:val="006C14EE"/>
    <w:rsid w:val="006C1CD6"/>
    <w:rsid w:val="006D0EEA"/>
    <w:rsid w:val="006D3C1D"/>
    <w:rsid w:val="006E6E28"/>
    <w:rsid w:val="00707833"/>
    <w:rsid w:val="0071113C"/>
    <w:rsid w:val="00715041"/>
    <w:rsid w:val="00726093"/>
    <w:rsid w:val="0073534E"/>
    <w:rsid w:val="00742B76"/>
    <w:rsid w:val="007645B2"/>
    <w:rsid w:val="00767933"/>
    <w:rsid w:val="00782EEE"/>
    <w:rsid w:val="00791BB4"/>
    <w:rsid w:val="00792A7D"/>
    <w:rsid w:val="00796D9F"/>
    <w:rsid w:val="007A2443"/>
    <w:rsid w:val="007C0884"/>
    <w:rsid w:val="007C13A5"/>
    <w:rsid w:val="007D078B"/>
    <w:rsid w:val="007D15E4"/>
    <w:rsid w:val="007D3C21"/>
    <w:rsid w:val="007E2440"/>
    <w:rsid w:val="0082125C"/>
    <w:rsid w:val="0082494F"/>
    <w:rsid w:val="00837F34"/>
    <w:rsid w:val="0084647C"/>
    <w:rsid w:val="00862114"/>
    <w:rsid w:val="008638CB"/>
    <w:rsid w:val="00874882"/>
    <w:rsid w:val="008748C9"/>
    <w:rsid w:val="00885F02"/>
    <w:rsid w:val="00892913"/>
    <w:rsid w:val="008A683C"/>
    <w:rsid w:val="008B11E4"/>
    <w:rsid w:val="008C2D68"/>
    <w:rsid w:val="008D34BE"/>
    <w:rsid w:val="008D57C0"/>
    <w:rsid w:val="008E5D19"/>
    <w:rsid w:val="00926D86"/>
    <w:rsid w:val="0093480A"/>
    <w:rsid w:val="00937313"/>
    <w:rsid w:val="0095123A"/>
    <w:rsid w:val="00951566"/>
    <w:rsid w:val="009543E0"/>
    <w:rsid w:val="00954940"/>
    <w:rsid w:val="00956A8B"/>
    <w:rsid w:val="009710D9"/>
    <w:rsid w:val="00974983"/>
    <w:rsid w:val="00981D81"/>
    <w:rsid w:val="00983048"/>
    <w:rsid w:val="00986959"/>
    <w:rsid w:val="00994E43"/>
    <w:rsid w:val="009A2D1A"/>
    <w:rsid w:val="009B6053"/>
    <w:rsid w:val="009E0A5A"/>
    <w:rsid w:val="009E2E6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E30BB"/>
    <w:rsid w:val="00AF1DF8"/>
    <w:rsid w:val="00B31ECA"/>
    <w:rsid w:val="00B3446F"/>
    <w:rsid w:val="00B544B5"/>
    <w:rsid w:val="00B6423B"/>
    <w:rsid w:val="00B90CCB"/>
    <w:rsid w:val="00B92936"/>
    <w:rsid w:val="00B97001"/>
    <w:rsid w:val="00BB454C"/>
    <w:rsid w:val="00BB5269"/>
    <w:rsid w:val="00BC5AD0"/>
    <w:rsid w:val="00BD5A6D"/>
    <w:rsid w:val="00C15BF8"/>
    <w:rsid w:val="00C35ADC"/>
    <w:rsid w:val="00C35E1F"/>
    <w:rsid w:val="00C40F5E"/>
    <w:rsid w:val="00C4301B"/>
    <w:rsid w:val="00C50857"/>
    <w:rsid w:val="00C62861"/>
    <w:rsid w:val="00C76D3A"/>
    <w:rsid w:val="00C77FBC"/>
    <w:rsid w:val="00C83C30"/>
    <w:rsid w:val="00C93FC2"/>
    <w:rsid w:val="00C974F6"/>
    <w:rsid w:val="00CA4617"/>
    <w:rsid w:val="00CB1C57"/>
    <w:rsid w:val="00CB2728"/>
    <w:rsid w:val="00CD4841"/>
    <w:rsid w:val="00CE3837"/>
    <w:rsid w:val="00CF1ED7"/>
    <w:rsid w:val="00CF2ABE"/>
    <w:rsid w:val="00CF3AF6"/>
    <w:rsid w:val="00CF4DA4"/>
    <w:rsid w:val="00D01DBB"/>
    <w:rsid w:val="00D16D78"/>
    <w:rsid w:val="00D174CB"/>
    <w:rsid w:val="00D26A0A"/>
    <w:rsid w:val="00D34D44"/>
    <w:rsid w:val="00D34DC0"/>
    <w:rsid w:val="00D37DE0"/>
    <w:rsid w:val="00D43505"/>
    <w:rsid w:val="00D44A9E"/>
    <w:rsid w:val="00D63A0B"/>
    <w:rsid w:val="00D64599"/>
    <w:rsid w:val="00D66183"/>
    <w:rsid w:val="00D7767F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F0F09"/>
    <w:rsid w:val="00DF7868"/>
    <w:rsid w:val="00E045F1"/>
    <w:rsid w:val="00E2436B"/>
    <w:rsid w:val="00E35A5E"/>
    <w:rsid w:val="00E419F2"/>
    <w:rsid w:val="00E47619"/>
    <w:rsid w:val="00E51B3C"/>
    <w:rsid w:val="00EA6E77"/>
    <w:rsid w:val="00EF4586"/>
    <w:rsid w:val="00F24792"/>
    <w:rsid w:val="00F47AEC"/>
    <w:rsid w:val="00F51500"/>
    <w:rsid w:val="00F57A48"/>
    <w:rsid w:val="00F60321"/>
    <w:rsid w:val="00F71408"/>
    <w:rsid w:val="00F86C8A"/>
    <w:rsid w:val="00F9763D"/>
    <w:rsid w:val="00FA0BC8"/>
    <w:rsid w:val="00FA60D2"/>
    <w:rsid w:val="00FA7069"/>
    <w:rsid w:val="00FB083F"/>
    <w:rsid w:val="00FB2617"/>
    <w:rsid w:val="00FC7173"/>
    <w:rsid w:val="00FE13E6"/>
    <w:rsid w:val="00FF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KENMERK" wne:name="TemplateProject.ThisDocument.CheckKenmerk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OMSCHRIJVING" wne:name="TemplateProject.ThisDocument.CheckOmschrijving" wne:bEncrypt="00" wne:cmg="56"/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1A965-A6B4-4669-9C70-6A9F8E3CF054}">
  <ds:schemaRefs>
    <ds:schemaRef ds:uri="http://schemas.microsoft.com/office/2006/documentManagement/types"/>
    <ds:schemaRef ds:uri="e4492b45-4999-4249-b045-06c486c1707c"/>
    <ds:schemaRef ds:uri="f05e850d-1971-4b7d-ba46-fd0c406dbe2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C0E33C-19D4-43E2-A50D-19F49302E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Betaalinstructie_iDEAL-QR-geen_kleur_v0.99.dotm</Template>
  <TotalTime>0</TotalTime>
  <Pages>1</Pages>
  <Words>116</Words>
  <Characters>640</Characters>
  <Application>Microsoft Office Word</Application>
  <DocSecurity>4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2018-06-12T08:51:00Z</dcterms:created>
  <dcterms:modified xsi:type="dcterms:W3CDTF">2018-06-12T08:51:00Z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