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pPr w:leftFromText="142" w:rightFromText="142" w:vertAnchor="page" w:horzAnchor="margin" w:tblpXSpec="center" w:tblpY="9810"/>
        <w:tblOverlap w:val="never"/>
        <w:tblW w:w="10773" w:type="dxa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shd w:val="clear" w:color="auto" w:fill="D5EEFF"/>
        <w:tblLayout w:type="fixed"/>
        <w:tblCellMar>
          <w:top w:w="170" w:type="dxa"/>
          <w:left w:w="170" w:type="dxa"/>
          <w:bottom w:w="170" w:type="dxa"/>
          <w:right w:w="170" w:type="dxa"/>
        </w:tblCellMar>
        <w:tblLook w:val="04A0" w:firstRow="1" w:lastRow="0" w:firstColumn="1" w:lastColumn="0" w:noHBand="0" w:noVBand="1"/>
      </w:tblPr>
      <w:tblGrid>
        <w:gridCol w:w="2904"/>
        <w:gridCol w:w="2450"/>
        <w:gridCol w:w="4688"/>
        <w:gridCol w:w="731"/>
      </w:tblGrid>
      <w:tr w:rsidR="007C13A5" w:rsidRPr="005A053F" w:rsidTr="00EF6D65">
        <w:tc>
          <w:tcPr>
            <w:tcW w:w="10042" w:type="dxa"/>
            <w:gridSpan w:val="3"/>
            <w:shd w:val="clear" w:color="auto" w:fill="D5EEFF"/>
            <w:hideMark/>
          </w:tcPr>
          <w:p w:rsidR="00176B01" w:rsidRDefault="006A4863" w:rsidP="00176B01">
            <w:pPr>
              <w:jc w:val="center"/>
              <w:rPr>
                <w:b/>
                <w:sz w:val="28"/>
                <w:szCs w:val="28"/>
              </w:rPr>
            </w:pPr>
            <w:r w:rsidRPr="003B6050">
              <w:rPr>
                <w:b/>
                <w:sz w:val="28"/>
                <w:szCs w:val="28"/>
              </w:rPr>
              <w:t>Betaal</w:t>
            </w:r>
            <w:r>
              <w:rPr>
                <w:b/>
                <w:sz w:val="28"/>
                <w:szCs w:val="28"/>
              </w:rPr>
              <w:t>i</w:t>
            </w:r>
            <w:r w:rsidRPr="003B6050">
              <w:rPr>
                <w:b/>
                <w:sz w:val="28"/>
                <w:szCs w:val="28"/>
              </w:rPr>
              <w:t>nstructie</w:t>
            </w:r>
          </w:p>
          <w:p w:rsidR="006A4863" w:rsidRDefault="006A4863" w:rsidP="00EA6E77">
            <w:r w:rsidRPr="00814C57">
              <w:rPr>
                <w:b/>
              </w:rPr>
              <w:t xml:space="preserve">U kunt deze factuur op twee manieren betalen: </w:t>
            </w:r>
          </w:p>
          <w:p w:rsidR="006A4863" w:rsidRPr="00814C57" w:rsidRDefault="006A4863" w:rsidP="00EA6E77">
            <w:pPr>
              <w:pStyle w:val="Lijstalinea"/>
              <w:numPr>
                <w:ilvl w:val="0"/>
                <w:numId w:val="2"/>
              </w:numPr>
              <w:rPr>
                <w:sz w:val="16"/>
                <w:szCs w:val="18"/>
              </w:rPr>
            </w:pPr>
            <w:r w:rsidRPr="00814C57">
              <w:t xml:space="preserve">u scant de QR-code met </w:t>
            </w:r>
            <w:r w:rsidR="001B6FBB">
              <w:t>de</w:t>
            </w:r>
            <w:r w:rsidRPr="00814C57">
              <w:t xml:space="preserve"> mobiel-bankieren app van uw bank</w:t>
            </w:r>
            <w:r w:rsidR="0020631C">
              <w:t xml:space="preserve"> (</w:t>
            </w:r>
            <w:r w:rsidR="00AF4BBB">
              <w:rPr>
                <w:i/>
              </w:rPr>
              <w:t>als dit kan met uw mobiel bankieren app</w:t>
            </w:r>
            <w:r w:rsidR="0020631C">
              <w:rPr>
                <w:i/>
              </w:rPr>
              <w:t>)</w:t>
            </w:r>
            <w:r>
              <w:t>, of;</w:t>
            </w:r>
            <w:r w:rsidRPr="00814C57">
              <w:t xml:space="preserve"> </w:t>
            </w:r>
          </w:p>
          <w:p w:rsidR="007C13A5" w:rsidRPr="006A4863" w:rsidRDefault="006A4863" w:rsidP="00EA6E77">
            <w:pPr>
              <w:pStyle w:val="Lijstalinea"/>
              <w:numPr>
                <w:ilvl w:val="0"/>
                <w:numId w:val="2"/>
              </w:numPr>
              <w:rPr>
                <w:sz w:val="16"/>
                <w:szCs w:val="18"/>
              </w:rPr>
            </w:pPr>
            <w:r w:rsidRPr="00814C57">
              <w:t>u neemt de onderstaande gegevens over bij uw betaling. Da</w:t>
            </w:r>
            <w:r>
              <w:t>t</w:t>
            </w:r>
            <w:r w:rsidRPr="00814C57">
              <w:t xml:space="preserve"> kan via internetbankieren,</w:t>
            </w:r>
            <w:r>
              <w:t xml:space="preserve"> </w:t>
            </w:r>
            <w:r w:rsidRPr="00814C57">
              <w:t>via mobiel bankieren of</w:t>
            </w:r>
            <w:r>
              <w:t xml:space="preserve"> </w:t>
            </w:r>
            <w:r w:rsidRPr="00814C57">
              <w:t>op het overschrijvingsformulier van uw bank</w:t>
            </w:r>
            <w:r>
              <w:t>.</w:t>
            </w:r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spacing w:line="300" w:lineRule="exact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7C13A5" w:rsidTr="00EF6D65">
        <w:sdt>
          <w:sdtPr>
            <w:rPr>
              <w:rFonts w:cs="Arial"/>
              <w:b/>
              <w:sz w:val="24"/>
              <w:szCs w:val="24"/>
            </w:rPr>
            <w:alias w:val="QR-Code"/>
            <w:tag w:val="QR-Code"/>
            <w:id w:val="-815876482"/>
            <w:lock w:val="sdtLocked"/>
            <w:showingPlcHdr/>
            <w:picture/>
          </w:sdtPr>
          <w:sdtEndPr/>
          <w:sdtContent>
            <w:tc>
              <w:tcPr>
                <w:tcW w:w="2904" w:type="dxa"/>
                <w:vMerge w:val="restart"/>
                <w:shd w:val="clear" w:color="auto" w:fill="D5EEFF"/>
                <w:hideMark/>
              </w:tcPr>
              <w:p w:rsidR="007C13A5" w:rsidRPr="00FE13E6" w:rsidRDefault="007C13A5" w:rsidP="00EA6E77">
                <w:pPr>
                  <w:rPr>
                    <w:rFonts w:cs="Arial"/>
                    <w:b/>
                    <w:sz w:val="24"/>
                    <w:szCs w:val="24"/>
                  </w:rPr>
                </w:pPr>
                <w:r>
                  <w:rPr>
                    <w:rFonts w:cs="Arial"/>
                    <w:b/>
                    <w:noProof/>
                    <w:sz w:val="24"/>
                    <w:szCs w:val="24"/>
                  </w:rPr>
                  <w:drawing>
                    <wp:inline distT="0" distB="0" distL="0" distR="0" wp14:anchorId="18AC2603" wp14:editId="55311B16">
                      <wp:extent cx="1600200" cy="1600200"/>
                      <wp:effectExtent l="0" t="0" r="0" b="0"/>
                      <wp:docPr id="31" name="Afbeelding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00200" cy="160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2450" w:type="dxa"/>
            <w:shd w:val="clear" w:color="auto" w:fill="D5EEFF"/>
            <w:hideMark/>
          </w:tcPr>
          <w:p w:rsidR="007C13A5" w:rsidRPr="00FE13E6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>Bedrag:</w:t>
            </w:r>
          </w:p>
        </w:tc>
        <w:tc>
          <w:tcPr>
            <w:tcW w:w="4688" w:type="dxa"/>
            <w:shd w:val="clear" w:color="auto" w:fill="D5EEFF"/>
            <w:hideMark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€ </w:t>
            </w:r>
            <w:r w:rsidR="0023419B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Bedrag"/>
                  <w:enabled/>
                  <w:calcOnExit w:val="0"/>
                  <w:entryMacro w:val="CheckFields"/>
                  <w:textInput>
                    <w:type w:val="number"/>
                    <w:format w:val="0,00"/>
                  </w:textInput>
                </w:ffData>
              </w:fldChar>
            </w:r>
            <w:bookmarkStart w:id="0" w:name="Bedrag"/>
            <w:r w:rsidR="0023419B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23419B">
              <w:rPr>
                <w:rFonts w:cs="Arial"/>
                <w:b/>
                <w:sz w:val="24"/>
                <w:szCs w:val="24"/>
              </w:rPr>
            </w:r>
            <w:r w:rsidR="0023419B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23419B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0"/>
            <w:r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EF6D65">
        <w:tc>
          <w:tcPr>
            <w:tcW w:w="2904" w:type="dxa"/>
            <w:vMerge/>
            <w:shd w:val="clear" w:color="auto" w:fill="D5EEFF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50" w:type="dxa"/>
            <w:shd w:val="clear" w:color="auto" w:fill="D5EEFF"/>
            <w:hideMark/>
          </w:tcPr>
          <w:p w:rsidR="007C13A5" w:rsidRPr="00FE13E6" w:rsidRDefault="00CF3AF6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Naam </w:t>
            </w:r>
            <w:r w:rsidR="007C13A5" w:rsidRPr="00FE13E6">
              <w:rPr>
                <w:rFonts w:cs="Arial"/>
                <w:b/>
                <w:sz w:val="24"/>
                <w:szCs w:val="24"/>
              </w:rPr>
              <w:t>ontvanger:</w:t>
            </w:r>
          </w:p>
        </w:tc>
        <w:tc>
          <w:tcPr>
            <w:tcW w:w="4688" w:type="dxa"/>
            <w:shd w:val="clear" w:color="auto" w:fill="D5EEFF"/>
            <w:hideMark/>
          </w:tcPr>
          <w:p w:rsidR="007C13A5" w:rsidRDefault="0023419B" w:rsidP="00EA6E77">
            <w:pPr>
              <w:rPr>
                <w:rFonts w:cs="Arial"/>
                <w:b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aam_ontvanger"/>
                  <w:enabled/>
                  <w:calcOnExit w:val="0"/>
                  <w:entryMacro w:val="CheckFields"/>
                  <w:textInput/>
                </w:ffData>
              </w:fldChar>
            </w:r>
            <w:bookmarkStart w:id="1" w:name="Naam_ontvanger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1"/>
            <w:r w:rsidR="00CF3AF6"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tr w:rsidR="007C13A5" w:rsidTr="00EF6D65">
        <w:tc>
          <w:tcPr>
            <w:tcW w:w="2904" w:type="dxa"/>
            <w:vMerge/>
            <w:shd w:val="clear" w:color="auto" w:fill="D5EEFF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450" w:type="dxa"/>
            <w:shd w:val="clear" w:color="auto" w:fill="D5EEFF"/>
            <w:hideMark/>
          </w:tcPr>
          <w:p w:rsidR="007C13A5" w:rsidRPr="00FE13E6" w:rsidRDefault="00CF3AF6" w:rsidP="00EA6E77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 xml:space="preserve">IBAN </w:t>
            </w:r>
            <w:r w:rsidR="007C13A5" w:rsidRPr="00FE13E6">
              <w:rPr>
                <w:rFonts w:cs="Arial"/>
                <w:b/>
                <w:sz w:val="24"/>
                <w:szCs w:val="24"/>
              </w:rPr>
              <w:t>ontvanger:</w:t>
            </w:r>
          </w:p>
        </w:tc>
        <w:tc>
          <w:tcPr>
            <w:tcW w:w="4688" w:type="dxa"/>
            <w:shd w:val="clear" w:color="auto" w:fill="D5EEFF"/>
            <w:hideMark/>
          </w:tcPr>
          <w:p w:rsidR="007C13A5" w:rsidRDefault="00CF3AF6" w:rsidP="00EA6E7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4"/>
                <w:szCs w:val="24"/>
                <w:lang w:val="en-US"/>
              </w:rPr>
              <w:t>NL</w:t>
            </w:r>
            <w:r w:rsidR="0053672F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1"/>
                  <w:enabled/>
                  <w:calcOnExit w:val="0"/>
                  <w:entryMacro w:val="CheckFields"/>
                  <w:exitMacro w:val="CheckNr1"/>
                  <w:textInput>
                    <w:maxLength w:val="2"/>
                  </w:textInput>
                </w:ffData>
              </w:fldChar>
            </w:r>
            <w:bookmarkStart w:id="2" w:name="NR_1"/>
            <w:r w:rsidR="0053672F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53672F">
              <w:rPr>
                <w:rFonts w:cs="Arial"/>
                <w:b/>
                <w:sz w:val="24"/>
                <w:szCs w:val="24"/>
              </w:rPr>
            </w:r>
            <w:r w:rsidR="0053672F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53672F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2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8E5D19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IBAN"/>
                  <w:enabled/>
                  <w:calcOnExit w:val="0"/>
                  <w:entryMacro w:val="CheckFields"/>
                  <w:exitMacro w:val="CheckIBAN"/>
                  <w:textInput>
                    <w:maxLength w:val="4"/>
                    <w:format w:val="Hoofdletters"/>
                  </w:textInput>
                </w:ffData>
              </w:fldChar>
            </w:r>
            <w:bookmarkStart w:id="3" w:name="IBAN"/>
            <w:r w:rsidR="008E5D19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8E5D19">
              <w:rPr>
                <w:rFonts w:cs="Arial"/>
                <w:b/>
                <w:sz w:val="24"/>
                <w:szCs w:val="24"/>
              </w:rPr>
            </w:r>
            <w:r w:rsidR="008E5D19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D835E1">
              <w:rPr>
                <w:rFonts w:cs="Arial"/>
                <w:b/>
                <w:sz w:val="24"/>
                <w:szCs w:val="24"/>
              </w:rPr>
              <w:t> </w:t>
            </w:r>
            <w:r w:rsidR="00D835E1">
              <w:rPr>
                <w:rFonts w:cs="Arial"/>
                <w:b/>
                <w:sz w:val="24"/>
                <w:szCs w:val="24"/>
              </w:rPr>
              <w:t> </w:t>
            </w:r>
            <w:r w:rsidR="00D835E1">
              <w:rPr>
                <w:rFonts w:cs="Arial"/>
                <w:b/>
                <w:sz w:val="24"/>
                <w:szCs w:val="24"/>
              </w:rPr>
              <w:t> </w:t>
            </w:r>
            <w:r w:rsidR="00D835E1">
              <w:rPr>
                <w:rFonts w:cs="Arial"/>
                <w:b/>
                <w:sz w:val="24"/>
                <w:szCs w:val="24"/>
              </w:rPr>
              <w:t> </w:t>
            </w:r>
            <w:r w:rsidR="008E5D19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3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53672F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2"/>
                  <w:enabled/>
                  <w:calcOnExit w:val="0"/>
                  <w:entryMacro w:val="CheckFields"/>
                  <w:exitMacro w:val="CheckNr2"/>
                  <w:textInput>
                    <w:maxLength w:val="4"/>
                  </w:textInput>
                </w:ffData>
              </w:fldChar>
            </w:r>
            <w:bookmarkStart w:id="4" w:name="NR_2"/>
            <w:r w:rsidR="0053672F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53672F">
              <w:rPr>
                <w:rFonts w:cs="Arial"/>
                <w:b/>
                <w:sz w:val="24"/>
                <w:szCs w:val="24"/>
              </w:rPr>
            </w:r>
            <w:r w:rsidR="0053672F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53672F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4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53672F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3"/>
                  <w:enabled/>
                  <w:calcOnExit w:val="0"/>
                  <w:entryMacro w:val="CheckFields"/>
                  <w:exitMacro w:val="CheckNr3"/>
                  <w:textInput>
                    <w:maxLength w:val="4"/>
                  </w:textInput>
                </w:ffData>
              </w:fldChar>
            </w:r>
            <w:bookmarkStart w:id="5" w:name="NR_3"/>
            <w:r w:rsidR="0053672F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53672F">
              <w:rPr>
                <w:rFonts w:cs="Arial"/>
                <w:b/>
                <w:sz w:val="24"/>
                <w:szCs w:val="24"/>
              </w:rPr>
            </w:r>
            <w:r w:rsidR="0053672F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53672F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5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53672F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4"/>
                  <w:enabled/>
                  <w:calcOnExit w:val="0"/>
                  <w:entryMacro w:val="CheckFields"/>
                  <w:exitMacro w:val="CheckNr4"/>
                  <w:textInput>
                    <w:maxLength w:val="2"/>
                  </w:textInput>
                </w:ffData>
              </w:fldChar>
            </w:r>
            <w:bookmarkStart w:id="6" w:name="NR_4"/>
            <w:r w:rsidR="0053672F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53672F">
              <w:rPr>
                <w:rFonts w:cs="Arial"/>
                <w:b/>
                <w:sz w:val="24"/>
                <w:szCs w:val="24"/>
              </w:rPr>
            </w:r>
            <w:r w:rsidR="0053672F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AF4BBB">
              <w:rPr>
                <w:rFonts w:cs="Arial"/>
                <w:b/>
                <w:sz w:val="24"/>
                <w:szCs w:val="24"/>
              </w:rPr>
              <w:t> </w:t>
            </w:r>
            <w:r w:rsidR="0053672F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EF6D65">
        <w:tc>
          <w:tcPr>
            <w:tcW w:w="2904" w:type="dxa"/>
            <w:vMerge/>
            <w:shd w:val="clear" w:color="auto" w:fill="D5EEFF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50" w:type="dxa"/>
            <w:shd w:val="clear" w:color="auto" w:fill="D5EEFF"/>
          </w:tcPr>
          <w:p w:rsidR="007C13A5" w:rsidRPr="00FE13E6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object w:dxaOrig="225" w:dyaOrig="225" w14:anchorId="781919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08pt;height:18pt" o:ole="">
                  <v:imagedata r:id="rId13" o:title=""/>
                </v:shape>
                <w:control r:id="rId14" w:name="OptionKenmerk" w:shapeid="_x0000_i1026"/>
              </w:object>
            </w:r>
            <w:r>
              <w:rPr>
                <w:rFonts w:cs="Arial"/>
                <w:b/>
                <w:sz w:val="24"/>
                <w:szCs w:val="24"/>
              </w:rPr>
              <w:object w:dxaOrig="225" w:dyaOrig="225" w14:anchorId="75F8B26A">
                <v:shape id="_x0000_i1028" type="#_x0000_t75" style="width:108pt;height:21.75pt" o:ole="">
                  <v:imagedata r:id="rId15" o:title=""/>
                </v:shape>
                <w:control r:id="rId16" w:name="OptionOmschrijving" w:shapeid="_x0000_i1028"/>
              </w:object>
            </w:r>
          </w:p>
        </w:tc>
        <w:tc>
          <w:tcPr>
            <w:tcW w:w="4688" w:type="dxa"/>
            <w:shd w:val="clear" w:color="auto" w:fill="D5EEFF"/>
          </w:tcPr>
          <w:p w:rsidR="007C13A5" w:rsidRDefault="0053672F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Kenmerk"/>
                  <w:enabled/>
                  <w:calcOnExit w:val="0"/>
                  <w:entryMacro w:val="CheckFields"/>
                  <w:exitMacro w:val="CheckKenmerk"/>
                  <w:textInput>
                    <w:maxLength w:val="31"/>
                    <w:format w:val="Hoofdletters"/>
                  </w:textInput>
                </w:ffData>
              </w:fldChar>
            </w:r>
            <w:bookmarkStart w:id="7" w:name="Kenmerk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DE59AD">
              <w:rPr>
                <w:rFonts w:cs="Arial"/>
                <w:b/>
                <w:sz w:val="24"/>
                <w:szCs w:val="24"/>
              </w:rPr>
              <w:t> </w:t>
            </w:r>
            <w:r w:rsidR="00DE59AD">
              <w:rPr>
                <w:rFonts w:cs="Arial"/>
                <w:b/>
                <w:sz w:val="24"/>
                <w:szCs w:val="24"/>
              </w:rPr>
              <w:t> </w:t>
            </w:r>
            <w:r w:rsidR="00DE59AD">
              <w:rPr>
                <w:rFonts w:cs="Arial"/>
                <w:b/>
                <w:sz w:val="24"/>
                <w:szCs w:val="24"/>
              </w:rPr>
              <w:t> </w:t>
            </w:r>
            <w:r w:rsidR="00DE59AD">
              <w:rPr>
                <w:rFonts w:cs="Arial"/>
                <w:b/>
                <w:sz w:val="24"/>
                <w:szCs w:val="24"/>
              </w:rPr>
              <w:t> </w:t>
            </w:r>
            <w:r w:rsidR="00DE59AD"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7"/>
          </w:p>
          <w:p w:rsidR="007C13A5" w:rsidRPr="007C13A5" w:rsidRDefault="006A46C1" w:rsidP="00EA6E77">
            <w:pPr>
              <w:spacing w:before="10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Omschrijving"/>
                  <w:enabled w:val="0"/>
                  <w:calcOnExit w:val="0"/>
                  <w:entryMacro w:val="CheckFields"/>
                  <w:exitMacro w:val="CheckOmschrijving"/>
                  <w:textInput>
                    <w:maxLength w:val="140"/>
                  </w:textInput>
                </w:ffData>
              </w:fldChar>
            </w:r>
            <w:bookmarkStart w:id="8" w:name="Omschrijving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DE59AD">
              <w:rPr>
                <w:rFonts w:cs="Arial"/>
                <w:b/>
                <w:sz w:val="24"/>
                <w:szCs w:val="24"/>
              </w:rPr>
              <w:t> </w:t>
            </w:r>
            <w:r w:rsidR="00DE59AD">
              <w:rPr>
                <w:rFonts w:cs="Arial"/>
                <w:b/>
                <w:sz w:val="24"/>
                <w:szCs w:val="24"/>
              </w:rPr>
              <w:t> </w:t>
            </w:r>
            <w:r w:rsidR="00DE59AD">
              <w:rPr>
                <w:rFonts w:cs="Arial"/>
                <w:b/>
                <w:sz w:val="24"/>
                <w:szCs w:val="24"/>
              </w:rPr>
              <w:t> </w:t>
            </w:r>
            <w:r w:rsidR="00DE59AD">
              <w:rPr>
                <w:rFonts w:cs="Arial"/>
                <w:b/>
                <w:sz w:val="24"/>
                <w:szCs w:val="24"/>
              </w:rPr>
              <w:t> </w:t>
            </w:r>
            <w:r w:rsidR="00DE59AD"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EF6D65">
        <w:trPr>
          <w:trHeight w:hRule="exact" w:val="113"/>
        </w:trPr>
        <w:tc>
          <w:tcPr>
            <w:tcW w:w="2904" w:type="dxa"/>
            <w:shd w:val="clear" w:color="auto" w:fill="D5EEFF"/>
            <w:vAlign w:val="center"/>
          </w:tcPr>
          <w:p w:rsidR="007C13A5" w:rsidRDefault="007C13A5" w:rsidP="00EA6E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sdt>
      <w:sdtPr>
        <w:rPr>
          <w:rFonts w:ascii="Calibri" w:hAnsi="Calibri"/>
        </w:rPr>
        <w:id w:val="1357469282"/>
        <w:lock w:val="sdtLocked"/>
        <w:placeholder>
          <w:docPart w:val="EF057FC7CC374A27820EC22FD26CFA2A"/>
        </w:placeholder>
        <w:showingPlcHdr/>
      </w:sdtPr>
      <w:sdtEndPr/>
      <w:sdtContent>
        <w:p w:rsidR="00EF4586" w:rsidRPr="00484F79" w:rsidRDefault="000139F4" w:rsidP="00A90B65">
          <w:pPr>
            <w:spacing w:after="0" w:line="280" w:lineRule="exact"/>
            <w:rPr>
              <w:rFonts w:ascii="Calibri" w:hAnsi="Calibri"/>
            </w:rPr>
          </w:pPr>
          <w:r w:rsidRPr="003A46D4">
            <w:rPr>
              <w:rStyle w:val="Tekstvantijdelijkeaanduiding"/>
            </w:rPr>
            <w:t>Klik of tik om tekst in te voeren.</w:t>
          </w:r>
        </w:p>
      </w:sdtContent>
    </w:sdt>
    <w:sectPr w:rsidR="00EF4586" w:rsidRPr="00484F79" w:rsidSect="00EF4586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72F" w:rsidRDefault="0053672F" w:rsidP="00C76D3A">
      <w:pPr>
        <w:spacing w:after="0" w:line="240" w:lineRule="auto"/>
      </w:pPr>
      <w:r>
        <w:separator/>
      </w:r>
    </w:p>
  </w:endnote>
  <w:endnote w:type="continuationSeparator" w:id="0">
    <w:p w:rsidR="0053672F" w:rsidRDefault="0053672F" w:rsidP="00C76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72F" w:rsidRDefault="0053672F" w:rsidP="00C76D3A">
      <w:pPr>
        <w:spacing w:after="0" w:line="240" w:lineRule="auto"/>
      </w:pPr>
      <w:r>
        <w:separator/>
      </w:r>
    </w:p>
  </w:footnote>
  <w:footnote w:type="continuationSeparator" w:id="0">
    <w:p w:rsidR="0053672F" w:rsidRDefault="0053672F" w:rsidP="00C76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4C23D5"/>
    <w:multiLevelType w:val="hybridMultilevel"/>
    <w:tmpl w:val="B210A950"/>
    <w:lvl w:ilvl="0" w:tplc="0413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791F5C62"/>
    <w:multiLevelType w:val="hybridMultilevel"/>
    <w:tmpl w:val="A6CED90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documentProtection w:edit="forms" w:enforcement="1" w:cryptProviderType="rsaAES" w:cryptAlgorithmClass="hash" w:cryptAlgorithmType="typeAny" w:cryptAlgorithmSid="14" w:cryptSpinCount="100000" w:hash="4oEzjYzEHhlLHbnogscWMikoVSty5/c56C1s+m00Dzh/Z+yFr26/wOIeg1hQSA1lB/QMhwMMTzjzCTbjtMZdUA==" w:salt="Kdi5WzXG+3vX1tDAnZtDgg=="/>
  <w:defaultTabStop w:val="708"/>
  <w:hyphenationZone w:val="425"/>
  <w:characterSpacingControl w:val="doNotCompress"/>
  <w:hdrShapeDefaults>
    <o:shapedefaults v:ext="edit" spidmax="23553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B1"/>
    <w:rsid w:val="000139F4"/>
    <w:rsid w:val="0001401D"/>
    <w:rsid w:val="00051974"/>
    <w:rsid w:val="00051B0A"/>
    <w:rsid w:val="00065F99"/>
    <w:rsid w:val="00072089"/>
    <w:rsid w:val="00085103"/>
    <w:rsid w:val="000A476D"/>
    <w:rsid w:val="000B5ADB"/>
    <w:rsid w:val="000B6BA8"/>
    <w:rsid w:val="000C7B80"/>
    <w:rsid w:val="000D7A67"/>
    <w:rsid w:val="000E7128"/>
    <w:rsid w:val="0013002A"/>
    <w:rsid w:val="001362B9"/>
    <w:rsid w:val="00137730"/>
    <w:rsid w:val="001522CF"/>
    <w:rsid w:val="0016563A"/>
    <w:rsid w:val="00176B01"/>
    <w:rsid w:val="001777C8"/>
    <w:rsid w:val="00185318"/>
    <w:rsid w:val="001A13A1"/>
    <w:rsid w:val="001A7556"/>
    <w:rsid w:val="001B6FBB"/>
    <w:rsid w:val="001C7B61"/>
    <w:rsid w:val="001D4F19"/>
    <w:rsid w:val="001E0648"/>
    <w:rsid w:val="001E4962"/>
    <w:rsid w:val="001F2CAD"/>
    <w:rsid w:val="001F7AF0"/>
    <w:rsid w:val="0020631C"/>
    <w:rsid w:val="00206C4C"/>
    <w:rsid w:val="0023419B"/>
    <w:rsid w:val="0023593E"/>
    <w:rsid w:val="0025531F"/>
    <w:rsid w:val="002569B4"/>
    <w:rsid w:val="002768B1"/>
    <w:rsid w:val="002852CF"/>
    <w:rsid w:val="0029572C"/>
    <w:rsid w:val="002A088B"/>
    <w:rsid w:val="002B4375"/>
    <w:rsid w:val="002D37D5"/>
    <w:rsid w:val="00302404"/>
    <w:rsid w:val="00304A65"/>
    <w:rsid w:val="00310E9E"/>
    <w:rsid w:val="00334327"/>
    <w:rsid w:val="00356251"/>
    <w:rsid w:val="00367687"/>
    <w:rsid w:val="00377F46"/>
    <w:rsid w:val="00391171"/>
    <w:rsid w:val="003A049C"/>
    <w:rsid w:val="003B6050"/>
    <w:rsid w:val="003E72D3"/>
    <w:rsid w:val="00407EF6"/>
    <w:rsid w:val="00452413"/>
    <w:rsid w:val="00452D26"/>
    <w:rsid w:val="0045374C"/>
    <w:rsid w:val="00453FB6"/>
    <w:rsid w:val="0046052D"/>
    <w:rsid w:val="00465415"/>
    <w:rsid w:val="004769EA"/>
    <w:rsid w:val="00484F79"/>
    <w:rsid w:val="004A165B"/>
    <w:rsid w:val="004A2D87"/>
    <w:rsid w:val="004A5AC1"/>
    <w:rsid w:val="004B4000"/>
    <w:rsid w:val="004C456E"/>
    <w:rsid w:val="004F1E3D"/>
    <w:rsid w:val="004F3AF1"/>
    <w:rsid w:val="004F7B24"/>
    <w:rsid w:val="004F7B82"/>
    <w:rsid w:val="005044BD"/>
    <w:rsid w:val="0052743A"/>
    <w:rsid w:val="0053672F"/>
    <w:rsid w:val="005441E2"/>
    <w:rsid w:val="00555D66"/>
    <w:rsid w:val="00560552"/>
    <w:rsid w:val="00593471"/>
    <w:rsid w:val="005A053F"/>
    <w:rsid w:val="005A5446"/>
    <w:rsid w:val="005B1E53"/>
    <w:rsid w:val="005B478E"/>
    <w:rsid w:val="005D44A9"/>
    <w:rsid w:val="005D54F3"/>
    <w:rsid w:val="005E13B2"/>
    <w:rsid w:val="005F0151"/>
    <w:rsid w:val="005F3FB7"/>
    <w:rsid w:val="00600843"/>
    <w:rsid w:val="006008E8"/>
    <w:rsid w:val="00616449"/>
    <w:rsid w:val="00621F84"/>
    <w:rsid w:val="0062670C"/>
    <w:rsid w:val="006460D8"/>
    <w:rsid w:val="00665FEE"/>
    <w:rsid w:val="00667AAF"/>
    <w:rsid w:val="006A28B1"/>
    <w:rsid w:val="006A46C1"/>
    <w:rsid w:val="006A4863"/>
    <w:rsid w:val="006C14EE"/>
    <w:rsid w:val="006C1CD6"/>
    <w:rsid w:val="006D3C1D"/>
    <w:rsid w:val="006E6E28"/>
    <w:rsid w:val="00707833"/>
    <w:rsid w:val="0071113C"/>
    <w:rsid w:val="00726093"/>
    <w:rsid w:val="0073132A"/>
    <w:rsid w:val="0073534E"/>
    <w:rsid w:val="00742B76"/>
    <w:rsid w:val="00767933"/>
    <w:rsid w:val="00782EEE"/>
    <w:rsid w:val="00791BB4"/>
    <w:rsid w:val="00792A7D"/>
    <w:rsid w:val="00796D9F"/>
    <w:rsid w:val="007A2443"/>
    <w:rsid w:val="007C13A5"/>
    <w:rsid w:val="007D078B"/>
    <w:rsid w:val="007D15E4"/>
    <w:rsid w:val="007D3C21"/>
    <w:rsid w:val="007E2440"/>
    <w:rsid w:val="007E7007"/>
    <w:rsid w:val="008201E3"/>
    <w:rsid w:val="0082125C"/>
    <w:rsid w:val="0082494F"/>
    <w:rsid w:val="00837F34"/>
    <w:rsid w:val="0084647C"/>
    <w:rsid w:val="00862114"/>
    <w:rsid w:val="008638CB"/>
    <w:rsid w:val="00874882"/>
    <w:rsid w:val="00885F02"/>
    <w:rsid w:val="00892913"/>
    <w:rsid w:val="008A683C"/>
    <w:rsid w:val="008C2D68"/>
    <w:rsid w:val="008D34BE"/>
    <w:rsid w:val="008D57C0"/>
    <w:rsid w:val="008E5D19"/>
    <w:rsid w:val="00926D86"/>
    <w:rsid w:val="0093480A"/>
    <w:rsid w:val="0095123A"/>
    <w:rsid w:val="00951566"/>
    <w:rsid w:val="009543E0"/>
    <w:rsid w:val="00954940"/>
    <w:rsid w:val="00956A8B"/>
    <w:rsid w:val="009710D9"/>
    <w:rsid w:val="00981D81"/>
    <w:rsid w:val="00983048"/>
    <w:rsid w:val="00986959"/>
    <w:rsid w:val="00994E43"/>
    <w:rsid w:val="009A2D1A"/>
    <w:rsid w:val="009B6053"/>
    <w:rsid w:val="009E0A5A"/>
    <w:rsid w:val="009E40CA"/>
    <w:rsid w:val="009F44A8"/>
    <w:rsid w:val="009F5CD0"/>
    <w:rsid w:val="00A0325A"/>
    <w:rsid w:val="00A12C9E"/>
    <w:rsid w:val="00A21FC1"/>
    <w:rsid w:val="00A25E8E"/>
    <w:rsid w:val="00A35D15"/>
    <w:rsid w:val="00A456C3"/>
    <w:rsid w:val="00A55282"/>
    <w:rsid w:val="00A80C7F"/>
    <w:rsid w:val="00A82E7A"/>
    <w:rsid w:val="00A90B65"/>
    <w:rsid w:val="00A94D86"/>
    <w:rsid w:val="00AD0451"/>
    <w:rsid w:val="00AE30BB"/>
    <w:rsid w:val="00AF1DF8"/>
    <w:rsid w:val="00AF4BBB"/>
    <w:rsid w:val="00B04DE3"/>
    <w:rsid w:val="00B31ECA"/>
    <w:rsid w:val="00B35589"/>
    <w:rsid w:val="00B35644"/>
    <w:rsid w:val="00B544B5"/>
    <w:rsid w:val="00B6423B"/>
    <w:rsid w:val="00B90CCB"/>
    <w:rsid w:val="00B92936"/>
    <w:rsid w:val="00B97001"/>
    <w:rsid w:val="00BB454C"/>
    <w:rsid w:val="00BB5269"/>
    <w:rsid w:val="00BC5AD0"/>
    <w:rsid w:val="00BD5A6D"/>
    <w:rsid w:val="00C35ADC"/>
    <w:rsid w:val="00C35E1F"/>
    <w:rsid w:val="00C40F5E"/>
    <w:rsid w:val="00C4301B"/>
    <w:rsid w:val="00C50857"/>
    <w:rsid w:val="00C62861"/>
    <w:rsid w:val="00C76D3A"/>
    <w:rsid w:val="00C77FBC"/>
    <w:rsid w:val="00C83C30"/>
    <w:rsid w:val="00C93FC2"/>
    <w:rsid w:val="00C974F6"/>
    <w:rsid w:val="00CB1C57"/>
    <w:rsid w:val="00CB2728"/>
    <w:rsid w:val="00CD4841"/>
    <w:rsid w:val="00CE3837"/>
    <w:rsid w:val="00CF1ED7"/>
    <w:rsid w:val="00CF2ABE"/>
    <w:rsid w:val="00CF3AF6"/>
    <w:rsid w:val="00CF4DA4"/>
    <w:rsid w:val="00CF5036"/>
    <w:rsid w:val="00D01DBB"/>
    <w:rsid w:val="00D16D78"/>
    <w:rsid w:val="00D26A0A"/>
    <w:rsid w:val="00D34D44"/>
    <w:rsid w:val="00D34DC0"/>
    <w:rsid w:val="00D35D41"/>
    <w:rsid w:val="00D37DE0"/>
    <w:rsid w:val="00D43505"/>
    <w:rsid w:val="00D64599"/>
    <w:rsid w:val="00D66183"/>
    <w:rsid w:val="00D7767F"/>
    <w:rsid w:val="00D835E1"/>
    <w:rsid w:val="00D9725C"/>
    <w:rsid w:val="00DA20F9"/>
    <w:rsid w:val="00DA4EB9"/>
    <w:rsid w:val="00DB1EB8"/>
    <w:rsid w:val="00DB6173"/>
    <w:rsid w:val="00DB6BD6"/>
    <w:rsid w:val="00DC617D"/>
    <w:rsid w:val="00DD3009"/>
    <w:rsid w:val="00DD4AA5"/>
    <w:rsid w:val="00DE59AD"/>
    <w:rsid w:val="00DF0F09"/>
    <w:rsid w:val="00DF7868"/>
    <w:rsid w:val="00E045F1"/>
    <w:rsid w:val="00E2436B"/>
    <w:rsid w:val="00E35A5E"/>
    <w:rsid w:val="00E419F2"/>
    <w:rsid w:val="00E47619"/>
    <w:rsid w:val="00E51B3C"/>
    <w:rsid w:val="00EA6E77"/>
    <w:rsid w:val="00EF4586"/>
    <w:rsid w:val="00EF6D65"/>
    <w:rsid w:val="00F24792"/>
    <w:rsid w:val="00F47AEC"/>
    <w:rsid w:val="00F51500"/>
    <w:rsid w:val="00F57A48"/>
    <w:rsid w:val="00F60321"/>
    <w:rsid w:val="00F71408"/>
    <w:rsid w:val="00F86C8A"/>
    <w:rsid w:val="00FA0BC8"/>
    <w:rsid w:val="00FA60D2"/>
    <w:rsid w:val="00FA7069"/>
    <w:rsid w:val="00FB083F"/>
    <w:rsid w:val="00FC7173"/>
    <w:rsid w:val="00FE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>
      <o:colormru v:ext="edit" colors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05197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5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51566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555D66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C76D3A"/>
    <w:rPr>
      <w:color w:val="auto"/>
      <w:u w:val="none"/>
    </w:rPr>
  </w:style>
  <w:style w:type="paragraph" w:styleId="Koptekst">
    <w:name w:val="header"/>
    <w:basedOn w:val="Standaard"/>
    <w:link w:val="Kop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76D3A"/>
  </w:style>
  <w:style w:type="paragraph" w:styleId="Voettekst">
    <w:name w:val="footer"/>
    <w:basedOn w:val="Standaard"/>
    <w:link w:val="Voet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76D3A"/>
  </w:style>
  <w:style w:type="character" w:styleId="Verwijzingopmerking">
    <w:name w:val="annotation reference"/>
    <w:basedOn w:val="Standaardalinea-lettertype"/>
    <w:uiPriority w:val="99"/>
    <w:semiHidden/>
    <w:unhideWhenUsed/>
    <w:rsid w:val="00837F3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37F3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37F3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37F3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37F34"/>
    <w:rPr>
      <w:b/>
      <w:bCs/>
      <w:sz w:val="20"/>
      <w:szCs w:val="20"/>
    </w:rPr>
  </w:style>
  <w:style w:type="table" w:styleId="Tabelraster">
    <w:name w:val="Table Grid"/>
    <w:basedOn w:val="Standaardtabel"/>
    <w:uiPriority w:val="59"/>
    <w:rsid w:val="005A05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621F84"/>
    <w:rPr>
      <w:color w:val="808080"/>
      <w:shd w:val="clear" w:color="auto" w:fill="E6E6E6"/>
    </w:rPr>
  </w:style>
  <w:style w:type="character" w:styleId="Tekstvantijdelijkeaanduiding">
    <w:name w:val="Placeholder Text"/>
    <w:basedOn w:val="Standaardalinea-lettertype"/>
    <w:uiPriority w:val="99"/>
    <w:semiHidden/>
    <w:rsid w:val="008D34BE"/>
    <w:rPr>
      <w:color w:val="80808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TEMPLATEPROJECT.THISDOCUMENT.CHECKNR1" wne:name="TemplateProject.ThisDocument.CheckNr1" wne:bEncrypt="00" wne:cmg="56"/>
    <wne:mcd wne:macroName="TEMPLATEPROJECT.THISDOCUMENT.CHECKNR2" wne:name="TemplateProject.ThisDocument.CheckNr2" wne:bEncrypt="00" wne:cmg="56"/>
    <wne:mcd wne:macroName="TEMPLATEPROJECT.THISDOCUMENT.CHECKNR3" wne:name="TemplateProject.ThisDocument.CheckNr3" wne:bEncrypt="00" wne:cmg="56"/>
    <wne:mcd wne:macroName="TEMPLATEPROJECT.THISDOCUMENT.CHECKNR4" wne:name="TemplateProject.ThisDocument.CheckNr4" wne:bEncrypt="00" wne:cmg="56"/>
    <wne:mcd wne:macroName="TEMPLATEPROJECT.THISDOCUMENT.CHECKIBAN" wne:name="TemplateProject.ThisDocument.CheckIBAN" wne:bEncrypt="00" wne:cmg="56"/>
    <wne:mcd wne:macroName="TEMPLATEPROJECT.THISDOCUMENT.CHECKFIELDS" wne:name="TemplateProject.ThisDocument.CheckFields" wne:bEncrypt="00" wne:cmg="56"/>
    <wne:mcd wne:macroName="TEMPLATEPROJECT.THISDOCUMENT.CHECKKENMERK" wne:name="TemplateProject.ThisDocument.CheckKenmerk" wne:bEncrypt="00" wne:cmg="56"/>
    <wne:mcd wne:macroName="TEMPLATEPROJECT.THISDOCUMENT.CHECKOMSCHRIJVING" wne:name="TemplateProject.ThisDocument.CheckOmschrijv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3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2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image" Target="media/image3.wmf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control" Target="activeX/activeX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F057FC7CC374A27820EC22FD26CFA2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05C873-772D-4EF4-B811-5865CF1469F9}"/>
      </w:docPartPr>
      <w:docPartBody>
        <w:p w:rsidR="00BC4666" w:rsidRDefault="00BB2E8C" w:rsidP="00BB2E8C">
          <w:pPr>
            <w:pStyle w:val="EF057FC7CC374A27820EC22FD26CFA2A9"/>
          </w:pPr>
          <w:r w:rsidRPr="003A46D4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666"/>
    <w:rsid w:val="004C75DF"/>
    <w:rsid w:val="00890F2D"/>
    <w:rsid w:val="00BB2E8C"/>
    <w:rsid w:val="00BC4666"/>
    <w:rsid w:val="00BF6BA0"/>
    <w:rsid w:val="00E2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B2E8C"/>
    <w:rPr>
      <w:color w:val="808080"/>
    </w:rPr>
  </w:style>
  <w:style w:type="paragraph" w:customStyle="1" w:styleId="EF057FC7CC374A27820EC22FD26CFA2A">
    <w:name w:val="EF057FC7CC374A27820EC22FD26CFA2A"/>
  </w:style>
  <w:style w:type="paragraph" w:customStyle="1" w:styleId="EF057FC7CC374A27820EC22FD26CFA2A1">
    <w:name w:val="EF057FC7CC374A27820EC22FD26CFA2A1"/>
    <w:rsid w:val="00BC4666"/>
    <w:pPr>
      <w:spacing w:after="200" w:line="276" w:lineRule="auto"/>
    </w:pPr>
  </w:style>
  <w:style w:type="paragraph" w:customStyle="1" w:styleId="EF057FC7CC374A27820EC22FD26CFA2A2">
    <w:name w:val="EF057FC7CC374A27820EC22FD26CFA2A2"/>
    <w:rsid w:val="00BF6BA0"/>
    <w:pPr>
      <w:spacing w:after="200" w:line="276" w:lineRule="auto"/>
    </w:pPr>
  </w:style>
  <w:style w:type="paragraph" w:customStyle="1" w:styleId="EF057FC7CC374A27820EC22FD26CFA2A3">
    <w:name w:val="EF057FC7CC374A27820EC22FD26CFA2A3"/>
    <w:rsid w:val="00BF6BA0"/>
    <w:pPr>
      <w:spacing w:after="200" w:line="276" w:lineRule="auto"/>
    </w:pPr>
  </w:style>
  <w:style w:type="paragraph" w:customStyle="1" w:styleId="EF057FC7CC374A27820EC22FD26CFA2A4">
    <w:name w:val="EF057FC7CC374A27820EC22FD26CFA2A4"/>
    <w:rsid w:val="00BF6BA0"/>
    <w:pPr>
      <w:spacing w:after="200" w:line="276" w:lineRule="auto"/>
    </w:pPr>
  </w:style>
  <w:style w:type="paragraph" w:customStyle="1" w:styleId="EF057FC7CC374A27820EC22FD26CFA2A5">
    <w:name w:val="EF057FC7CC374A27820EC22FD26CFA2A5"/>
    <w:rsid w:val="00BF6BA0"/>
    <w:pPr>
      <w:spacing w:after="200" w:line="276" w:lineRule="auto"/>
    </w:pPr>
  </w:style>
  <w:style w:type="paragraph" w:customStyle="1" w:styleId="EF057FC7CC374A27820EC22FD26CFA2A6">
    <w:name w:val="EF057FC7CC374A27820EC22FD26CFA2A6"/>
    <w:rsid w:val="00BF6BA0"/>
    <w:pPr>
      <w:spacing w:after="200" w:line="276" w:lineRule="auto"/>
    </w:pPr>
  </w:style>
  <w:style w:type="paragraph" w:customStyle="1" w:styleId="EF057FC7CC374A27820EC22FD26CFA2A7">
    <w:name w:val="EF057FC7CC374A27820EC22FD26CFA2A7"/>
    <w:rsid w:val="00E236B5"/>
    <w:pPr>
      <w:spacing w:after="200" w:line="276" w:lineRule="auto"/>
    </w:pPr>
  </w:style>
  <w:style w:type="paragraph" w:customStyle="1" w:styleId="EF057FC7CC374A27820EC22FD26CFA2A8">
    <w:name w:val="EF057FC7CC374A27820EC22FD26CFA2A8"/>
    <w:rsid w:val="00BB2E8C"/>
    <w:pPr>
      <w:spacing w:after="200" w:line="276" w:lineRule="auto"/>
    </w:pPr>
  </w:style>
  <w:style w:type="paragraph" w:customStyle="1" w:styleId="EF057FC7CC374A27820EC22FD26CFA2A9">
    <w:name w:val="EF057FC7CC374A27820EC22FD26CFA2A9"/>
    <w:rsid w:val="00BB2E8C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F2E93026F2344BED929823C4DDE80" ma:contentTypeVersion="9" ma:contentTypeDescription="Een nieuw document maken." ma:contentTypeScope="" ma:versionID="b06e707727300162f04ff0403754b91e">
  <xsd:schema xmlns:xsd="http://www.w3.org/2001/XMLSchema" xmlns:xs="http://www.w3.org/2001/XMLSchema" xmlns:p="http://schemas.microsoft.com/office/2006/metadata/properties" xmlns:ns2="f05e850d-1971-4b7d-ba46-fd0c406dbe24" xmlns:ns3="e4492b45-4999-4249-b045-06c486c1707c" targetNamespace="http://schemas.microsoft.com/office/2006/metadata/properties" ma:root="true" ma:fieldsID="830fd91bca1cc0604ca4fca8b9690fe6" ns2:_="" ns3:_="">
    <xsd:import namespace="f05e850d-1971-4b7d-ba46-fd0c406dbe24"/>
    <xsd:import namespace="e4492b45-4999-4249-b045-06c486c1707c"/>
    <xsd:element name="properties">
      <xsd:complexType>
        <xsd:sequence>
          <xsd:element name="documentManagement">
            <xsd:complexType>
              <xsd:all>
                <xsd:element ref="ns2:Gere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e850d-1971-4b7d-ba46-fd0c406dbe24" elementFormDefault="qualified">
    <xsd:import namespace="http://schemas.microsoft.com/office/2006/documentManagement/types"/>
    <xsd:import namespace="http://schemas.microsoft.com/office/infopath/2007/PartnerControls"/>
    <xsd:element name="Gereed" ma:index="8" nillable="true" ma:displayName="Opruimen" ma:internalName="Gereed">
      <xsd:simpleType>
        <xsd:restriction base="dms:Boolean"/>
      </xsd:simpleType>
    </xsd:element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92b45-4999-4249-b045-06c486c1707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ereed xmlns="f05e850d-1971-4b7d-ba46-fd0c406dbe2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F90FC-D478-4A37-8A49-BA372D919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5e850d-1971-4b7d-ba46-fd0c406dbe24"/>
    <ds:schemaRef ds:uri="e4492b45-4999-4249-b045-06c486c17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C1A965-A6B4-4669-9C70-6A9F8E3CF054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e4492b45-4999-4249-b045-06c486c1707c"/>
    <ds:schemaRef ds:uri="http://schemas.microsoft.com/office/2006/documentManagement/types"/>
    <ds:schemaRef ds:uri="f05e850d-1971-4b7d-ba46-fd0c406dbe24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6645B9F-56CF-4615-A07A-A6FA5516EB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64E40F-7634-4C4C-8429-91BDE0E8F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Betaalinstructie_generieke-QR-met_kleur_v0.99.dotm</Template>
  <TotalTime>0</TotalTime>
  <Pages>1</Pages>
  <Words>103</Words>
  <Characters>568</Characters>
  <Application>Microsoft Office Word</Application>
  <DocSecurity>4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ABN AMRO</Company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Irving</dc:creator>
  <cp:keywords/>
  <dc:description/>
  <cp:lastModifiedBy>Kirsten Meijer</cp:lastModifiedBy>
  <cp:revision>2</cp:revision>
  <cp:lastPrinted>2018-03-22T08:39:00Z</cp:lastPrinted>
  <dcterms:created xsi:type="dcterms:W3CDTF">2018-06-12T08:58:00Z</dcterms:created>
  <dcterms:modified xsi:type="dcterms:W3CDTF">2018-06-12T08:58:00Z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0x010100ED1F2E93026F2344BED929823C4DDE80</vt:lpwstr>
  </property>
</Properties>
</file>